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D3E84B" w14:textId="5B83911F" w:rsidR="00CB7F7B" w:rsidRDefault="007918FB" w:rsidP="00CB7F7B">
      <w:r>
        <w:rPr>
          <w:lang w:eastAsia="nl-NL"/>
        </w:rPr>
        <mc:AlternateContent>
          <mc:Choice Requires="wps">
            <w:drawing>
              <wp:anchor distT="45720" distB="45720" distL="114300" distR="114300" simplePos="0" relativeHeight="251658254" behindDoc="0" locked="0" layoutInCell="1" allowOverlap="1" wp14:anchorId="53A88FE3" wp14:editId="6A1E528E">
                <wp:simplePos x="0" y="0"/>
                <wp:positionH relativeFrom="column">
                  <wp:posOffset>1914525</wp:posOffset>
                </wp:positionH>
                <wp:positionV relativeFrom="paragraph">
                  <wp:posOffset>3314700</wp:posOffset>
                </wp:positionV>
                <wp:extent cx="3867150" cy="4810125"/>
                <wp:effectExtent l="0" t="0" r="0" b="952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4810125"/>
                        </a:xfrm>
                        <a:prstGeom prst="rect">
                          <a:avLst/>
                        </a:prstGeom>
                        <a:solidFill>
                          <a:srgbClr val="FFFFFF"/>
                        </a:solidFill>
                        <a:ln w="9525">
                          <a:noFill/>
                          <a:miter lim="800000"/>
                          <a:headEnd/>
                          <a:tailEnd/>
                        </a:ln>
                      </wps:spPr>
                      <wps:txbx>
                        <w:txbxContent>
                          <w:p w14:paraId="14C3F691" w14:textId="77777777" w:rsidR="005471D5" w:rsidRDefault="005471D5" w:rsidP="005471D5">
                            <w:r>
                              <w:t xml:space="preserve">Beste ouders en verzorgers, </w:t>
                            </w:r>
                          </w:p>
                          <w:p w14:paraId="3CD6C4BC" w14:textId="77777777" w:rsidR="005471D5" w:rsidRDefault="005471D5" w:rsidP="005471D5">
                            <w:r>
                              <w:t xml:space="preserve"> </w:t>
                            </w:r>
                          </w:p>
                          <w:p w14:paraId="164632A5" w14:textId="5E4BC3E1" w:rsidR="005471D5" w:rsidRDefault="005471D5" w:rsidP="005471D5">
                            <w:r>
                              <w:t>Hierbij ontvang jullie de nieuwsbrief van donderdag 1</w:t>
                            </w:r>
                            <w:r w:rsidR="00732701">
                              <w:t>5</w:t>
                            </w:r>
                            <w:r w:rsidR="00C5029A">
                              <w:t xml:space="preserve"> oktober</w:t>
                            </w:r>
                            <w:r>
                              <w:t xml:space="preserve">. We wensen jullie veel leesplezier </w:t>
                            </w:r>
                            <w:r w:rsidR="000D7E3A">
                              <w:t>en een prettige her</w:t>
                            </w:r>
                            <w:r w:rsidR="0096222F">
                              <w:t xml:space="preserve">fstvakantie </w:t>
                            </w:r>
                            <w:r>
                              <w:t xml:space="preserve">toe! </w:t>
                            </w:r>
                          </w:p>
                          <w:p w14:paraId="1E11AF52" w14:textId="77777777" w:rsidR="005471D5" w:rsidRDefault="005471D5" w:rsidP="005471D5">
                            <w:r>
                              <w:t xml:space="preserve"> </w:t>
                            </w:r>
                          </w:p>
                          <w:p w14:paraId="5BE45379" w14:textId="277FAC4A" w:rsidR="00D70D10" w:rsidRDefault="005471D5" w:rsidP="005471D5">
                            <w:r>
                              <w:t>Team obs de Pionier</w:t>
                            </w:r>
                          </w:p>
                          <w:p w14:paraId="081D2F07" w14:textId="77777777" w:rsidR="005471D5" w:rsidRDefault="005471D5" w:rsidP="00D70D10">
                            <w:pPr>
                              <w:pStyle w:val="Kop1"/>
                              <w:rPr>
                                <w:sz w:val="32"/>
                                <w:u w:val="single"/>
                                <w:lang w:eastAsia="nl-NL"/>
                              </w:rPr>
                            </w:pPr>
                          </w:p>
                          <w:p w14:paraId="7C507B98" w14:textId="46B5C875" w:rsidR="00455285" w:rsidRPr="00312697" w:rsidRDefault="00455285" w:rsidP="00455285">
                            <w:pPr>
                              <w:pStyle w:val="Kop2"/>
                              <w:rPr>
                                <w:sz w:val="24"/>
                                <w:szCs w:val="24"/>
                                <w:u w:val="single"/>
                              </w:rPr>
                            </w:pPr>
                            <w:r w:rsidRPr="00312697">
                              <w:rPr>
                                <w:sz w:val="24"/>
                                <w:szCs w:val="24"/>
                                <w:u w:val="single"/>
                              </w:rPr>
                              <w:t>Gevonden voorwerpen</w:t>
                            </w:r>
                          </w:p>
                          <w:p w14:paraId="36A27406" w14:textId="77777777" w:rsidR="00455285" w:rsidRDefault="00455285" w:rsidP="00455285"/>
                          <w:p w14:paraId="1149E31F" w14:textId="4381D715" w:rsidR="00455285" w:rsidRDefault="00455285" w:rsidP="00455285">
                            <w:r>
                              <w:t>De bakken met gevonden voorwerpen zitten weer aardig vol, maar we begrijpen, gezien de coronamaatregelen, dat h</w:t>
                            </w:r>
                            <w:r w:rsidR="00322359">
                              <w:t>e</w:t>
                            </w:r>
                            <w:r>
                              <w:t xml:space="preserve">t onmogelijk is om deze bakken te controleren tussendoor. </w:t>
                            </w:r>
                          </w:p>
                          <w:p w14:paraId="026E5FA8" w14:textId="6C0EA358" w:rsidR="00316D22" w:rsidRDefault="00455285" w:rsidP="00455285">
                            <w:r>
                              <w:t xml:space="preserve">Daarom willen we in de week na de herfstvakantie, bij droog weer, de bakken buiten op het schoolplein neerzetten. Ben je dus iets kwijt, kijk dan na de herfstvakantIe in deze bakken. </w:t>
                            </w:r>
                          </w:p>
                          <w:p w14:paraId="34D533A4" w14:textId="3A44B643" w:rsidR="00D605E3" w:rsidRDefault="00D605E3" w:rsidP="00D605E3">
                            <w:pPr>
                              <w:jc w:val="center"/>
                              <w:rPr>
                                <w:sz w:val="32"/>
                                <w:u w:val="single"/>
                                <w:lang w:eastAsia="nl-NL"/>
                              </w:rPr>
                            </w:pPr>
                            <w:r>
                              <w:drawing>
                                <wp:inline distT="0" distB="0" distL="0" distR="0" wp14:anchorId="7910FF54" wp14:editId="787C28CA">
                                  <wp:extent cx="2011680" cy="1508760"/>
                                  <wp:effectExtent l="0" t="0" r="762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280240-2A4E-4437-8AE9-E1BD4178E497"/>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011680" cy="15087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A88FE3" id="_x0000_t202" coordsize="21600,21600" o:spt="202" path="m,l,21600r21600,l21600,xe">
                <v:stroke joinstyle="miter"/>
                <v:path gradientshapeok="t" o:connecttype="rect"/>
              </v:shapetype>
              <v:shape id="Tekstvak 2" o:spid="_x0000_s1026" type="#_x0000_t202" style="position:absolute;margin-left:150.75pt;margin-top:261pt;width:304.5pt;height:378.7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" stroked="f">
                <v:textbox>
                  <w:txbxContent>
                    <w:p w14:paraId="14C3F691" w14:textId="77777777" w:rsidR="005471D5" w:rsidRDefault="005471D5" w:rsidP="005471D5">
                      <w:r>
                        <w:t xml:space="preserve">Beste ouders en verzorgers, </w:t>
                      </w:r>
                    </w:p>
                    <w:p w14:paraId="3CD6C4BC" w14:textId="77777777" w:rsidR="005471D5" w:rsidRDefault="005471D5" w:rsidP="005471D5">
                      <w:r>
                        <w:t xml:space="preserve"> </w:t>
                      </w:r>
                    </w:p>
                    <w:p w14:paraId="164632A5" w14:textId="5E4BC3E1" w:rsidR="005471D5" w:rsidRDefault="005471D5" w:rsidP="005471D5">
                      <w:r>
                        <w:t>Hierbij ontvang jullie de nieuwsbrief van donderdag 1</w:t>
                      </w:r>
                      <w:r w:rsidR="00732701">
                        <w:t>5</w:t>
                      </w:r>
                      <w:r w:rsidR="00C5029A">
                        <w:t xml:space="preserve"> oktober</w:t>
                      </w:r>
                      <w:r>
                        <w:t xml:space="preserve">. We wensen jullie veel leesplezier </w:t>
                      </w:r>
                      <w:r w:rsidR="000D7E3A">
                        <w:t>en een prettige her</w:t>
                      </w:r>
                      <w:r w:rsidR="0096222F">
                        <w:t xml:space="preserve">fstvakantie </w:t>
                      </w:r>
                      <w:r>
                        <w:t xml:space="preserve">toe! </w:t>
                      </w:r>
                    </w:p>
                    <w:p w14:paraId="1E11AF52" w14:textId="77777777" w:rsidR="005471D5" w:rsidRDefault="005471D5" w:rsidP="005471D5">
                      <w:r>
                        <w:t xml:space="preserve"> </w:t>
                      </w:r>
                    </w:p>
                    <w:p w14:paraId="5BE45379" w14:textId="277FAC4A" w:rsidR="00D70D10" w:rsidRDefault="005471D5" w:rsidP="005471D5">
                      <w:r>
                        <w:t>Team obs de Pionier</w:t>
                      </w:r>
                    </w:p>
                    <w:p w14:paraId="081D2F07" w14:textId="77777777" w:rsidR="005471D5" w:rsidRDefault="005471D5" w:rsidP="00D70D10">
                      <w:pPr>
                        <w:pStyle w:val="Kop1"/>
                        <w:rPr>
                          <w:sz w:val="32"/>
                          <w:u w:val="single"/>
                          <w:lang w:eastAsia="nl-NL"/>
                        </w:rPr>
                      </w:pPr>
                    </w:p>
                    <w:p w14:paraId="7C507B98" w14:textId="46B5C875" w:rsidR="00455285" w:rsidRPr="00312697" w:rsidRDefault="00455285" w:rsidP="00455285">
                      <w:pPr>
                        <w:pStyle w:val="Kop2"/>
                        <w:rPr>
                          <w:sz w:val="24"/>
                          <w:szCs w:val="24"/>
                          <w:u w:val="single"/>
                        </w:rPr>
                      </w:pPr>
                      <w:r w:rsidRPr="00312697">
                        <w:rPr>
                          <w:sz w:val="24"/>
                          <w:szCs w:val="24"/>
                          <w:u w:val="single"/>
                        </w:rPr>
                        <w:t>Gevonden voorwerpen</w:t>
                      </w:r>
                    </w:p>
                    <w:p w14:paraId="36A27406" w14:textId="77777777" w:rsidR="00455285" w:rsidRDefault="00455285" w:rsidP="00455285"/>
                    <w:p w14:paraId="1149E31F" w14:textId="4381D715" w:rsidR="00455285" w:rsidRDefault="00455285" w:rsidP="00455285">
                      <w:r>
                        <w:t>De bakken met gevonden voorwerpen zitten weer aardig vol, maar we begrijpen, gezien de coronamaatregelen, dat h</w:t>
                      </w:r>
                      <w:r w:rsidR="00322359">
                        <w:t>e</w:t>
                      </w:r>
                      <w:r>
                        <w:t xml:space="preserve">t onmogelijk is om deze bakken te controleren tussendoor. </w:t>
                      </w:r>
                    </w:p>
                    <w:p w14:paraId="026E5FA8" w14:textId="6C0EA358" w:rsidR="00316D22" w:rsidRDefault="00455285" w:rsidP="00455285">
                      <w:r>
                        <w:t xml:space="preserve">Daarom willen we in de week na de herfstvakantie, bij droog weer, de bakken buiten op het schoolplein neerzetten. Ben je dus iets kwijt, kijk dan na de herfstvakantIe in deze bakken. </w:t>
                      </w:r>
                    </w:p>
                    <w:p w14:paraId="34D533A4" w14:textId="3A44B643" w:rsidR="00D605E3" w:rsidRDefault="00D605E3" w:rsidP="00D605E3">
                      <w:pPr>
                        <w:jc w:val="center"/>
                        <w:rPr>
                          <w:sz w:val="32"/>
                          <w:u w:val="single"/>
                          <w:lang w:eastAsia="nl-NL"/>
                        </w:rPr>
                      </w:pPr>
                      <w:r>
                        <w:drawing>
                          <wp:inline distT="0" distB="0" distL="0" distR="0" wp14:anchorId="7910FF54" wp14:editId="787C28CA">
                            <wp:extent cx="2011680" cy="1508760"/>
                            <wp:effectExtent l="0" t="0" r="762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280240-2A4E-4437-8AE9-E1BD4178E497"/>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011680" cy="1508760"/>
                                    </a:xfrm>
                                    <a:prstGeom prst="rect">
                                      <a:avLst/>
                                    </a:prstGeom>
                                    <a:noFill/>
                                    <a:ln>
                                      <a:noFill/>
                                    </a:ln>
                                  </pic:spPr>
                                </pic:pic>
                              </a:graphicData>
                            </a:graphic>
                          </wp:inline>
                        </w:drawing>
                      </w:r>
                    </w:p>
                  </w:txbxContent>
                </v:textbox>
                <w10:wrap type="square"/>
              </v:shape>
            </w:pict>
          </mc:Fallback>
        </mc:AlternateContent>
      </w:r>
      <w:r w:rsidR="00436B92">
        <w:rPr>
          <w:lang w:eastAsia="nl-NL"/>
        </w:rPr>
        <mc:AlternateContent>
          <mc:Choice Requires="wps">
            <w:drawing>
              <wp:anchor distT="0" distB="0" distL="114300" distR="114300" simplePos="0" relativeHeight="251658252" behindDoc="0" locked="0" layoutInCell="1" allowOverlap="1" wp14:anchorId="25D99BE2" wp14:editId="170D71EA">
                <wp:simplePos x="0" y="0"/>
                <wp:positionH relativeFrom="page">
                  <wp:posOffset>638174</wp:posOffset>
                </wp:positionH>
                <wp:positionV relativeFrom="page">
                  <wp:posOffset>5381625</wp:posOffset>
                </wp:positionV>
                <wp:extent cx="1985963" cy="3821430"/>
                <wp:effectExtent l="0" t="0" r="0" b="7620"/>
                <wp:wrapNone/>
                <wp:docPr id="53" name="Text Box 1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963" cy="3821430"/>
                        </a:xfrm>
                        <a:prstGeom prst="rect">
                          <a:avLst/>
                        </a:prstGeom>
                        <a:solidFill>
                          <a:srgbClr val="D7F7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66510A" w14:textId="298E80D5" w:rsidR="008461F4" w:rsidRDefault="00436B92">
                            <w:pPr>
                              <w:pStyle w:val="Kop2"/>
                              <w:spacing w:after="240"/>
                              <w:jc w:val="center"/>
                            </w:pPr>
                            <w:r>
                              <w:t>Kalender</w:t>
                            </w:r>
                            <w:r w:rsidR="00EE3C67">
                              <w:t>:</w:t>
                            </w:r>
                          </w:p>
                          <w:p w14:paraId="378B6758" w14:textId="3A5CD59A" w:rsidR="00B94C58" w:rsidRDefault="00B94C58" w:rsidP="00966E5C">
                            <w:pPr>
                              <w:rPr>
                                <w:color w:val="0070C0"/>
                              </w:rPr>
                            </w:pPr>
                            <w:r>
                              <w:rPr>
                                <w:color w:val="0070C0"/>
                              </w:rPr>
                              <w:t xml:space="preserve">Vrijdag 16 oktober </w:t>
                            </w:r>
                          </w:p>
                          <w:p w14:paraId="167B49EB" w14:textId="7EE599A6" w:rsidR="00B94C58" w:rsidRPr="00B94C58" w:rsidRDefault="00B94C58" w:rsidP="00966E5C">
                            <w:r w:rsidRPr="00B94C58">
                              <w:t xml:space="preserve">Groep 1/2 vrij </w:t>
                            </w:r>
                          </w:p>
                          <w:p w14:paraId="3C56A9B7" w14:textId="162523AA" w:rsidR="00966E5C" w:rsidRDefault="00966E5C" w:rsidP="00667E1E">
                            <w:pPr>
                              <w:pStyle w:val="Lijst"/>
                              <w:numPr>
                                <w:ilvl w:val="0"/>
                                <w:numId w:val="0"/>
                              </w:numPr>
                              <w:ind w:left="360" w:hanging="360"/>
                            </w:pPr>
                          </w:p>
                          <w:p w14:paraId="0089B277" w14:textId="6C5F27D5" w:rsidR="008642AA" w:rsidRDefault="008642AA" w:rsidP="008642AA">
                            <w:pPr>
                              <w:rPr>
                                <w:color w:val="0070C0"/>
                              </w:rPr>
                            </w:pPr>
                            <w:r>
                              <w:rPr>
                                <w:color w:val="0070C0"/>
                              </w:rPr>
                              <w:t>19 t/m 23</w:t>
                            </w:r>
                            <w:r>
                              <w:rPr>
                                <w:color w:val="0070C0"/>
                              </w:rPr>
                              <w:t xml:space="preserve"> oktober </w:t>
                            </w:r>
                          </w:p>
                          <w:p w14:paraId="3D901DA7" w14:textId="3AB81200" w:rsidR="008642AA" w:rsidRPr="00B94C58" w:rsidRDefault="008642AA" w:rsidP="008642AA">
                            <w:r>
                              <w:t>Herfstvakantie</w:t>
                            </w:r>
                          </w:p>
                          <w:p w14:paraId="29D5E18A" w14:textId="5CCE5FC4" w:rsidR="00003E13" w:rsidRDefault="00003E13" w:rsidP="00667E1E">
                            <w:pPr>
                              <w:pStyle w:val="Lijst"/>
                              <w:numPr>
                                <w:ilvl w:val="0"/>
                                <w:numId w:val="0"/>
                              </w:numPr>
                              <w:ind w:left="360" w:hanging="360"/>
                            </w:pPr>
                          </w:p>
                          <w:p w14:paraId="5BBE645F" w14:textId="08B9ACE5" w:rsidR="008642AA" w:rsidRDefault="008642AA" w:rsidP="008642AA">
                            <w:pPr>
                              <w:rPr>
                                <w:color w:val="0070C0"/>
                              </w:rPr>
                            </w:pPr>
                            <w:r>
                              <w:rPr>
                                <w:color w:val="0070C0"/>
                              </w:rPr>
                              <w:t>Maandag 2</w:t>
                            </w:r>
                            <w:r>
                              <w:rPr>
                                <w:color w:val="0070C0"/>
                              </w:rPr>
                              <w:t xml:space="preserve">6 oktober </w:t>
                            </w:r>
                          </w:p>
                          <w:p w14:paraId="321D6A0D" w14:textId="6CB0DC8F" w:rsidR="008642AA" w:rsidRPr="00B94C58" w:rsidRDefault="008642AA" w:rsidP="008642AA">
                            <w:r w:rsidRPr="00B94C58">
                              <w:t>Groep 1</w:t>
                            </w:r>
                            <w:r>
                              <w:t xml:space="preserve"> t/m 8 vrij ivm studiedag en EHBO-training team</w:t>
                            </w:r>
                          </w:p>
                          <w:p w14:paraId="743CCE2C" w14:textId="2D7A50E3" w:rsidR="008642AA" w:rsidRDefault="008642AA" w:rsidP="00667E1E">
                            <w:pPr>
                              <w:pStyle w:val="Lijst"/>
                              <w:numPr>
                                <w:ilvl w:val="0"/>
                                <w:numId w:val="0"/>
                              </w:numPr>
                              <w:ind w:left="360" w:hanging="360"/>
                            </w:pPr>
                          </w:p>
                          <w:p w14:paraId="1ED35E8D" w14:textId="673E12AA" w:rsidR="008642AA" w:rsidRDefault="007A660B" w:rsidP="008642AA">
                            <w:pPr>
                              <w:rPr>
                                <w:color w:val="0070C0"/>
                              </w:rPr>
                            </w:pPr>
                            <w:r>
                              <w:rPr>
                                <w:color w:val="0070C0"/>
                              </w:rPr>
                              <w:t xml:space="preserve">27 t/m </w:t>
                            </w:r>
                            <w:r w:rsidR="002902F2">
                              <w:rPr>
                                <w:color w:val="0070C0"/>
                              </w:rPr>
                              <w:t>30</w:t>
                            </w:r>
                            <w:r w:rsidR="008642AA">
                              <w:rPr>
                                <w:color w:val="0070C0"/>
                              </w:rPr>
                              <w:t xml:space="preserve"> oktober </w:t>
                            </w:r>
                          </w:p>
                          <w:p w14:paraId="2DDEFAB3" w14:textId="04253BEF" w:rsidR="008642AA" w:rsidRPr="00B94C58" w:rsidRDefault="002902F2" w:rsidP="008642AA">
                            <w:r>
                              <w:t xml:space="preserve">Oudergesprekken </w:t>
                            </w:r>
                            <w:r w:rsidR="005204E7">
                              <w:t xml:space="preserve">helft van de </w:t>
                            </w:r>
                            <w:r>
                              <w:t xml:space="preserve">kleuters </w:t>
                            </w:r>
                          </w:p>
                          <w:p w14:paraId="487DD7FA" w14:textId="5E4476B3" w:rsidR="008642AA" w:rsidRDefault="008642AA" w:rsidP="00667E1E">
                            <w:pPr>
                              <w:pStyle w:val="Lijst"/>
                              <w:numPr>
                                <w:ilvl w:val="0"/>
                                <w:numId w:val="0"/>
                              </w:numPr>
                              <w:ind w:left="360" w:hanging="360"/>
                            </w:pPr>
                          </w:p>
                          <w:p w14:paraId="74ECF918" w14:textId="46B72682" w:rsidR="008642AA" w:rsidRDefault="008642AA" w:rsidP="008642AA">
                            <w:pPr>
                              <w:rPr>
                                <w:color w:val="0070C0"/>
                              </w:rPr>
                            </w:pPr>
                            <w:r>
                              <w:rPr>
                                <w:color w:val="0070C0"/>
                              </w:rPr>
                              <w:t xml:space="preserve">Vrijdag </w:t>
                            </w:r>
                            <w:r w:rsidR="007A660B">
                              <w:rPr>
                                <w:color w:val="0070C0"/>
                              </w:rPr>
                              <w:t>30</w:t>
                            </w:r>
                            <w:r>
                              <w:rPr>
                                <w:color w:val="0070C0"/>
                              </w:rPr>
                              <w:t xml:space="preserve"> oktober </w:t>
                            </w:r>
                          </w:p>
                          <w:p w14:paraId="421CFFD6" w14:textId="7EEE489F" w:rsidR="008642AA" w:rsidRPr="00B94C58" w:rsidRDefault="008642AA" w:rsidP="008642AA">
                            <w:r w:rsidRPr="00B94C58">
                              <w:t xml:space="preserve">Groep 1 vrij </w:t>
                            </w:r>
                          </w:p>
                          <w:p w14:paraId="038A8A6C" w14:textId="6D8F80CB" w:rsidR="008642AA" w:rsidRDefault="008642AA" w:rsidP="00667E1E">
                            <w:pPr>
                              <w:pStyle w:val="Lijst"/>
                              <w:numPr>
                                <w:ilvl w:val="0"/>
                                <w:numId w:val="0"/>
                              </w:numPr>
                              <w:ind w:left="360" w:hanging="360"/>
                            </w:pPr>
                          </w:p>
                          <w:p w14:paraId="354CD399" w14:textId="02F7B13C" w:rsidR="008642AA" w:rsidRDefault="008642AA" w:rsidP="00667E1E">
                            <w:pPr>
                              <w:pStyle w:val="Lijst"/>
                              <w:numPr>
                                <w:ilvl w:val="0"/>
                                <w:numId w:val="0"/>
                              </w:numPr>
                              <w:ind w:left="360" w:hanging="360"/>
                            </w:pPr>
                          </w:p>
                          <w:p w14:paraId="7356EA90" w14:textId="77777777" w:rsidR="008642AA" w:rsidRDefault="008642AA" w:rsidP="00667E1E">
                            <w:pPr>
                              <w:pStyle w:val="Lijst"/>
                              <w:numPr>
                                <w:ilvl w:val="0"/>
                                <w:numId w:val="0"/>
                              </w:numPr>
                              <w:ind w:left="360" w:hanging="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99BE2" id="Text Box 1880" o:spid="_x0000_s1027" type="#_x0000_t202" style="position:absolute;margin-left:50.25pt;margin-top:423.75pt;width:156.4pt;height:300.9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" fillcolor="#d7f7ff" stroked="f">
                <v:textbox>
                  <w:txbxContent>
                    <w:p w14:paraId="6B66510A" w14:textId="298E80D5" w:rsidR="008461F4" w:rsidRDefault="00436B92">
                      <w:pPr>
                        <w:pStyle w:val="Kop2"/>
                        <w:spacing w:after="240"/>
                        <w:jc w:val="center"/>
                      </w:pPr>
                      <w:r>
                        <w:t>Kalender</w:t>
                      </w:r>
                      <w:r w:rsidR="00EE3C67">
                        <w:t>:</w:t>
                      </w:r>
                    </w:p>
                    <w:p w14:paraId="378B6758" w14:textId="3A5CD59A" w:rsidR="00B94C58" w:rsidRDefault="00B94C58" w:rsidP="00966E5C">
                      <w:pPr>
                        <w:rPr>
                          <w:color w:val="0070C0"/>
                        </w:rPr>
                      </w:pPr>
                      <w:r>
                        <w:rPr>
                          <w:color w:val="0070C0"/>
                        </w:rPr>
                        <w:t xml:space="preserve">Vrijdag 16 oktober </w:t>
                      </w:r>
                    </w:p>
                    <w:p w14:paraId="167B49EB" w14:textId="7EE599A6" w:rsidR="00B94C58" w:rsidRPr="00B94C58" w:rsidRDefault="00B94C58" w:rsidP="00966E5C">
                      <w:r w:rsidRPr="00B94C58">
                        <w:t xml:space="preserve">Groep 1/2 vrij </w:t>
                      </w:r>
                    </w:p>
                    <w:p w14:paraId="3C56A9B7" w14:textId="162523AA" w:rsidR="00966E5C" w:rsidRDefault="00966E5C" w:rsidP="00667E1E">
                      <w:pPr>
                        <w:pStyle w:val="Lijst"/>
                        <w:numPr>
                          <w:ilvl w:val="0"/>
                          <w:numId w:val="0"/>
                        </w:numPr>
                        <w:ind w:left="360" w:hanging="360"/>
                      </w:pPr>
                    </w:p>
                    <w:p w14:paraId="0089B277" w14:textId="6C5F27D5" w:rsidR="008642AA" w:rsidRDefault="008642AA" w:rsidP="008642AA">
                      <w:pPr>
                        <w:rPr>
                          <w:color w:val="0070C0"/>
                        </w:rPr>
                      </w:pPr>
                      <w:r>
                        <w:rPr>
                          <w:color w:val="0070C0"/>
                        </w:rPr>
                        <w:t>19 t/m 23</w:t>
                      </w:r>
                      <w:r>
                        <w:rPr>
                          <w:color w:val="0070C0"/>
                        </w:rPr>
                        <w:t xml:space="preserve"> oktober </w:t>
                      </w:r>
                    </w:p>
                    <w:p w14:paraId="3D901DA7" w14:textId="3AB81200" w:rsidR="008642AA" w:rsidRPr="00B94C58" w:rsidRDefault="008642AA" w:rsidP="008642AA">
                      <w:r>
                        <w:t>Herfstvakantie</w:t>
                      </w:r>
                    </w:p>
                    <w:p w14:paraId="29D5E18A" w14:textId="5CCE5FC4" w:rsidR="00003E13" w:rsidRDefault="00003E13" w:rsidP="00667E1E">
                      <w:pPr>
                        <w:pStyle w:val="Lijst"/>
                        <w:numPr>
                          <w:ilvl w:val="0"/>
                          <w:numId w:val="0"/>
                        </w:numPr>
                        <w:ind w:left="360" w:hanging="360"/>
                      </w:pPr>
                    </w:p>
                    <w:p w14:paraId="5BBE645F" w14:textId="08B9ACE5" w:rsidR="008642AA" w:rsidRDefault="008642AA" w:rsidP="008642AA">
                      <w:pPr>
                        <w:rPr>
                          <w:color w:val="0070C0"/>
                        </w:rPr>
                      </w:pPr>
                      <w:r>
                        <w:rPr>
                          <w:color w:val="0070C0"/>
                        </w:rPr>
                        <w:t>Maandag 2</w:t>
                      </w:r>
                      <w:r>
                        <w:rPr>
                          <w:color w:val="0070C0"/>
                        </w:rPr>
                        <w:t xml:space="preserve">6 oktober </w:t>
                      </w:r>
                    </w:p>
                    <w:p w14:paraId="321D6A0D" w14:textId="6CB0DC8F" w:rsidR="008642AA" w:rsidRPr="00B94C58" w:rsidRDefault="008642AA" w:rsidP="008642AA">
                      <w:r w:rsidRPr="00B94C58">
                        <w:t>Groep 1</w:t>
                      </w:r>
                      <w:r>
                        <w:t xml:space="preserve"> t/m 8 vrij ivm studiedag en EHBO-training team</w:t>
                      </w:r>
                    </w:p>
                    <w:p w14:paraId="743CCE2C" w14:textId="2D7A50E3" w:rsidR="008642AA" w:rsidRDefault="008642AA" w:rsidP="00667E1E">
                      <w:pPr>
                        <w:pStyle w:val="Lijst"/>
                        <w:numPr>
                          <w:ilvl w:val="0"/>
                          <w:numId w:val="0"/>
                        </w:numPr>
                        <w:ind w:left="360" w:hanging="360"/>
                      </w:pPr>
                    </w:p>
                    <w:p w14:paraId="1ED35E8D" w14:textId="673E12AA" w:rsidR="008642AA" w:rsidRDefault="007A660B" w:rsidP="008642AA">
                      <w:pPr>
                        <w:rPr>
                          <w:color w:val="0070C0"/>
                        </w:rPr>
                      </w:pPr>
                      <w:r>
                        <w:rPr>
                          <w:color w:val="0070C0"/>
                        </w:rPr>
                        <w:t xml:space="preserve">27 t/m </w:t>
                      </w:r>
                      <w:r w:rsidR="002902F2">
                        <w:rPr>
                          <w:color w:val="0070C0"/>
                        </w:rPr>
                        <w:t>30</w:t>
                      </w:r>
                      <w:r w:rsidR="008642AA">
                        <w:rPr>
                          <w:color w:val="0070C0"/>
                        </w:rPr>
                        <w:t xml:space="preserve"> oktober </w:t>
                      </w:r>
                    </w:p>
                    <w:p w14:paraId="2DDEFAB3" w14:textId="04253BEF" w:rsidR="008642AA" w:rsidRPr="00B94C58" w:rsidRDefault="002902F2" w:rsidP="008642AA">
                      <w:r>
                        <w:t xml:space="preserve">Oudergesprekken </w:t>
                      </w:r>
                      <w:r w:rsidR="005204E7">
                        <w:t xml:space="preserve">helft van de </w:t>
                      </w:r>
                      <w:r>
                        <w:t xml:space="preserve">kleuters </w:t>
                      </w:r>
                    </w:p>
                    <w:p w14:paraId="487DD7FA" w14:textId="5E4476B3" w:rsidR="008642AA" w:rsidRDefault="008642AA" w:rsidP="00667E1E">
                      <w:pPr>
                        <w:pStyle w:val="Lijst"/>
                        <w:numPr>
                          <w:ilvl w:val="0"/>
                          <w:numId w:val="0"/>
                        </w:numPr>
                        <w:ind w:left="360" w:hanging="360"/>
                      </w:pPr>
                    </w:p>
                    <w:p w14:paraId="74ECF918" w14:textId="46B72682" w:rsidR="008642AA" w:rsidRDefault="008642AA" w:rsidP="008642AA">
                      <w:pPr>
                        <w:rPr>
                          <w:color w:val="0070C0"/>
                        </w:rPr>
                      </w:pPr>
                      <w:r>
                        <w:rPr>
                          <w:color w:val="0070C0"/>
                        </w:rPr>
                        <w:t xml:space="preserve">Vrijdag </w:t>
                      </w:r>
                      <w:r w:rsidR="007A660B">
                        <w:rPr>
                          <w:color w:val="0070C0"/>
                        </w:rPr>
                        <w:t>30</w:t>
                      </w:r>
                      <w:r>
                        <w:rPr>
                          <w:color w:val="0070C0"/>
                        </w:rPr>
                        <w:t xml:space="preserve"> oktober </w:t>
                      </w:r>
                    </w:p>
                    <w:p w14:paraId="421CFFD6" w14:textId="7EEE489F" w:rsidR="008642AA" w:rsidRPr="00B94C58" w:rsidRDefault="008642AA" w:rsidP="008642AA">
                      <w:r w:rsidRPr="00B94C58">
                        <w:t xml:space="preserve">Groep 1 vrij </w:t>
                      </w:r>
                    </w:p>
                    <w:p w14:paraId="038A8A6C" w14:textId="6D8F80CB" w:rsidR="008642AA" w:rsidRDefault="008642AA" w:rsidP="00667E1E">
                      <w:pPr>
                        <w:pStyle w:val="Lijst"/>
                        <w:numPr>
                          <w:ilvl w:val="0"/>
                          <w:numId w:val="0"/>
                        </w:numPr>
                        <w:ind w:left="360" w:hanging="360"/>
                      </w:pPr>
                    </w:p>
                    <w:p w14:paraId="354CD399" w14:textId="02F7B13C" w:rsidR="008642AA" w:rsidRDefault="008642AA" w:rsidP="00667E1E">
                      <w:pPr>
                        <w:pStyle w:val="Lijst"/>
                        <w:numPr>
                          <w:ilvl w:val="0"/>
                          <w:numId w:val="0"/>
                        </w:numPr>
                        <w:ind w:left="360" w:hanging="360"/>
                      </w:pPr>
                    </w:p>
                    <w:p w14:paraId="7356EA90" w14:textId="77777777" w:rsidR="008642AA" w:rsidRDefault="008642AA" w:rsidP="00667E1E">
                      <w:pPr>
                        <w:pStyle w:val="Lijst"/>
                        <w:numPr>
                          <w:ilvl w:val="0"/>
                          <w:numId w:val="0"/>
                        </w:numPr>
                        <w:ind w:left="360" w:hanging="360"/>
                      </w:pPr>
                    </w:p>
                  </w:txbxContent>
                </v:textbox>
                <w10:wrap anchorx="page" anchory="page"/>
              </v:shape>
            </w:pict>
          </mc:Fallback>
        </mc:AlternateContent>
      </w:r>
      <w:r w:rsidR="00540534">
        <w:rPr>
          <w:lang w:eastAsia="nl-NL"/>
        </w:rPr>
        <mc:AlternateContent>
          <mc:Choice Requires="wps">
            <w:drawing>
              <wp:anchor distT="0" distB="0" distL="114300" distR="114300" simplePos="0" relativeHeight="251658245" behindDoc="0" locked="0" layoutInCell="1" allowOverlap="1" wp14:anchorId="37DF5034" wp14:editId="2F96CE27">
                <wp:simplePos x="0" y="0"/>
                <wp:positionH relativeFrom="page">
                  <wp:posOffset>614363</wp:posOffset>
                </wp:positionH>
                <wp:positionV relativeFrom="page">
                  <wp:posOffset>2938463</wp:posOffset>
                </wp:positionV>
                <wp:extent cx="1966912" cy="2362200"/>
                <wp:effectExtent l="0" t="0" r="14605" b="0"/>
                <wp:wrapNone/>
                <wp:docPr id="4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912" cy="236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98A37" w14:textId="148D0877" w:rsidR="008461F4" w:rsidRDefault="008461F4">
                            <w:pPr>
                              <w:pStyle w:val="Kopvaninhoudsopgave"/>
                            </w:pPr>
                            <w:r>
                              <w:t>Inhoud</w:t>
                            </w:r>
                            <w:r w:rsidR="00540534">
                              <w:t>:</w:t>
                            </w:r>
                          </w:p>
                          <w:p w14:paraId="7EFDCD39" w14:textId="7715C787" w:rsidR="001D4F3D" w:rsidRPr="00312697" w:rsidRDefault="00F40918" w:rsidP="00312697">
                            <w:pPr>
                              <w:pStyle w:val="Geenafstand"/>
                              <w:numPr>
                                <w:ilvl w:val="0"/>
                                <w:numId w:val="3"/>
                              </w:numPr>
                              <w:rPr>
                                <w:sz w:val="20"/>
                              </w:rPr>
                            </w:pPr>
                            <w:r w:rsidRPr="00F40918">
                              <w:rPr>
                                <w:sz w:val="20"/>
                              </w:rPr>
                              <w:t>Voorwoord</w:t>
                            </w:r>
                          </w:p>
                          <w:p w14:paraId="44ECE2B6" w14:textId="4D257ED2" w:rsidR="006411CE" w:rsidRDefault="006676E7" w:rsidP="006A1065">
                            <w:pPr>
                              <w:pStyle w:val="Geenafstand"/>
                              <w:numPr>
                                <w:ilvl w:val="0"/>
                                <w:numId w:val="3"/>
                              </w:numPr>
                              <w:rPr>
                                <w:sz w:val="20"/>
                              </w:rPr>
                            </w:pPr>
                            <w:r>
                              <w:rPr>
                                <w:sz w:val="20"/>
                              </w:rPr>
                              <w:t>Gevonden voorwerpen</w:t>
                            </w:r>
                          </w:p>
                          <w:p w14:paraId="327F0CF7" w14:textId="19159655" w:rsidR="00B238C3" w:rsidRDefault="00653764" w:rsidP="006A1065">
                            <w:pPr>
                              <w:pStyle w:val="Geenafstand"/>
                              <w:numPr>
                                <w:ilvl w:val="0"/>
                                <w:numId w:val="3"/>
                              </w:numPr>
                              <w:rPr>
                                <w:sz w:val="20"/>
                              </w:rPr>
                            </w:pPr>
                            <w:r>
                              <w:rPr>
                                <w:sz w:val="20"/>
                              </w:rPr>
                              <w:t>Verandering binnen de directie van de Pionier</w:t>
                            </w:r>
                          </w:p>
                          <w:p w14:paraId="6C350D00" w14:textId="151CCFB1" w:rsidR="00653764" w:rsidRDefault="00D41619" w:rsidP="006A1065">
                            <w:pPr>
                              <w:pStyle w:val="Geenafstand"/>
                              <w:numPr>
                                <w:ilvl w:val="0"/>
                                <w:numId w:val="3"/>
                              </w:numPr>
                              <w:rPr>
                                <w:sz w:val="20"/>
                              </w:rPr>
                            </w:pPr>
                            <w:r>
                              <w:rPr>
                                <w:sz w:val="20"/>
                              </w:rPr>
                              <w:t>Afscheid van juf Lieke</w:t>
                            </w:r>
                          </w:p>
                          <w:p w14:paraId="72ECE3D7" w14:textId="1F1C7A6F" w:rsidR="006411CE" w:rsidRDefault="00660E00" w:rsidP="006A1065">
                            <w:pPr>
                              <w:pStyle w:val="Geenafstand"/>
                              <w:numPr>
                                <w:ilvl w:val="0"/>
                                <w:numId w:val="3"/>
                              </w:numPr>
                              <w:rPr>
                                <w:sz w:val="20"/>
                              </w:rPr>
                            </w:pPr>
                            <w:r>
                              <w:rPr>
                                <w:sz w:val="20"/>
                              </w:rPr>
                              <w:t>Letterster</w:t>
                            </w:r>
                          </w:p>
                          <w:p w14:paraId="7072A7AF" w14:textId="1A30F725" w:rsidR="009B2FEB" w:rsidRDefault="009B2FEB" w:rsidP="005B55A9">
                            <w:pPr>
                              <w:pStyle w:val="Geenafstand"/>
                              <w:numPr>
                                <w:ilvl w:val="0"/>
                                <w:numId w:val="3"/>
                              </w:numPr>
                              <w:rPr>
                                <w:sz w:val="20"/>
                              </w:rPr>
                            </w:pPr>
                            <w:r>
                              <w:rPr>
                                <w:sz w:val="20"/>
                              </w:rPr>
                              <w:t>Onderzoek schooltijden obs de Pionier</w:t>
                            </w:r>
                          </w:p>
                          <w:p w14:paraId="63860587" w14:textId="3F31925E" w:rsidR="008642AA" w:rsidRDefault="008642AA" w:rsidP="005B55A9">
                            <w:pPr>
                              <w:pStyle w:val="Geenafstand"/>
                              <w:numPr>
                                <w:ilvl w:val="0"/>
                                <w:numId w:val="3"/>
                              </w:numPr>
                              <w:rPr>
                                <w:sz w:val="20"/>
                              </w:rPr>
                            </w:pPr>
                            <w:r>
                              <w:rPr>
                                <w:sz w:val="20"/>
                              </w:rPr>
                              <w:t>5 Oktober, dag van de leraar</w:t>
                            </w:r>
                          </w:p>
                          <w:p w14:paraId="033FF391" w14:textId="16630990" w:rsidR="005B55A9" w:rsidRPr="00FE7983" w:rsidRDefault="00312697" w:rsidP="005B55A9">
                            <w:pPr>
                              <w:pStyle w:val="Geenafstand"/>
                              <w:numPr>
                                <w:ilvl w:val="0"/>
                                <w:numId w:val="3"/>
                              </w:numPr>
                              <w:rPr>
                                <w:sz w:val="20"/>
                              </w:rPr>
                            </w:pPr>
                            <w:r>
                              <w:rPr>
                                <w:sz w:val="20"/>
                              </w:rPr>
                              <w:t>Gezocht</w:t>
                            </w:r>
                          </w:p>
                          <w:p w14:paraId="6B2C35F1" w14:textId="2F300612" w:rsidR="008461F4" w:rsidRDefault="00312697" w:rsidP="009E71F2">
                            <w:pPr>
                              <w:pStyle w:val="Geenafstand"/>
                              <w:numPr>
                                <w:ilvl w:val="0"/>
                                <w:numId w:val="3"/>
                              </w:numPr>
                              <w:rPr>
                                <w:sz w:val="20"/>
                              </w:rPr>
                            </w:pPr>
                            <w:r>
                              <w:rPr>
                                <w:sz w:val="20"/>
                              </w:rPr>
                              <w:t>Brief van het bestuur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F5034" id="Text Box 33" o:spid="_x0000_s1028" type="#_x0000_t202" style="position:absolute;margin-left:48.4pt;margin-top:231.4pt;width:154.85pt;height:186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" filled="f" stroked="f">
                <v:textbox inset="0,0,0,0">
                  <w:txbxContent>
                    <w:p w14:paraId="6D298A37" w14:textId="148D0877" w:rsidR="008461F4" w:rsidRDefault="008461F4">
                      <w:pPr>
                        <w:pStyle w:val="Kopvaninhoudsopgave"/>
                      </w:pPr>
                      <w:r>
                        <w:t>Inhoud</w:t>
                      </w:r>
                      <w:r w:rsidR="00540534">
                        <w:t>:</w:t>
                      </w:r>
                    </w:p>
                    <w:p w14:paraId="7EFDCD39" w14:textId="7715C787" w:rsidR="001D4F3D" w:rsidRPr="00312697" w:rsidRDefault="00F40918" w:rsidP="00312697">
                      <w:pPr>
                        <w:pStyle w:val="Geenafstand"/>
                        <w:numPr>
                          <w:ilvl w:val="0"/>
                          <w:numId w:val="3"/>
                        </w:numPr>
                        <w:rPr>
                          <w:sz w:val="20"/>
                        </w:rPr>
                      </w:pPr>
                      <w:r w:rsidRPr="00F40918">
                        <w:rPr>
                          <w:sz w:val="20"/>
                        </w:rPr>
                        <w:t>Voorwoord</w:t>
                      </w:r>
                    </w:p>
                    <w:p w14:paraId="44ECE2B6" w14:textId="4D257ED2" w:rsidR="006411CE" w:rsidRDefault="006676E7" w:rsidP="006A1065">
                      <w:pPr>
                        <w:pStyle w:val="Geenafstand"/>
                        <w:numPr>
                          <w:ilvl w:val="0"/>
                          <w:numId w:val="3"/>
                        </w:numPr>
                        <w:rPr>
                          <w:sz w:val="20"/>
                        </w:rPr>
                      </w:pPr>
                      <w:r>
                        <w:rPr>
                          <w:sz w:val="20"/>
                        </w:rPr>
                        <w:t>Gevonden voorwerpen</w:t>
                      </w:r>
                    </w:p>
                    <w:p w14:paraId="327F0CF7" w14:textId="19159655" w:rsidR="00B238C3" w:rsidRDefault="00653764" w:rsidP="006A1065">
                      <w:pPr>
                        <w:pStyle w:val="Geenafstand"/>
                        <w:numPr>
                          <w:ilvl w:val="0"/>
                          <w:numId w:val="3"/>
                        </w:numPr>
                        <w:rPr>
                          <w:sz w:val="20"/>
                        </w:rPr>
                      </w:pPr>
                      <w:r>
                        <w:rPr>
                          <w:sz w:val="20"/>
                        </w:rPr>
                        <w:t>Verandering binnen de directie van de Pionier</w:t>
                      </w:r>
                    </w:p>
                    <w:p w14:paraId="6C350D00" w14:textId="151CCFB1" w:rsidR="00653764" w:rsidRDefault="00D41619" w:rsidP="006A1065">
                      <w:pPr>
                        <w:pStyle w:val="Geenafstand"/>
                        <w:numPr>
                          <w:ilvl w:val="0"/>
                          <w:numId w:val="3"/>
                        </w:numPr>
                        <w:rPr>
                          <w:sz w:val="20"/>
                        </w:rPr>
                      </w:pPr>
                      <w:r>
                        <w:rPr>
                          <w:sz w:val="20"/>
                        </w:rPr>
                        <w:t>Afscheid van juf Lieke</w:t>
                      </w:r>
                    </w:p>
                    <w:p w14:paraId="72ECE3D7" w14:textId="1F1C7A6F" w:rsidR="006411CE" w:rsidRDefault="00660E00" w:rsidP="006A1065">
                      <w:pPr>
                        <w:pStyle w:val="Geenafstand"/>
                        <w:numPr>
                          <w:ilvl w:val="0"/>
                          <w:numId w:val="3"/>
                        </w:numPr>
                        <w:rPr>
                          <w:sz w:val="20"/>
                        </w:rPr>
                      </w:pPr>
                      <w:r>
                        <w:rPr>
                          <w:sz w:val="20"/>
                        </w:rPr>
                        <w:t>Letterster</w:t>
                      </w:r>
                    </w:p>
                    <w:p w14:paraId="7072A7AF" w14:textId="1A30F725" w:rsidR="009B2FEB" w:rsidRDefault="009B2FEB" w:rsidP="005B55A9">
                      <w:pPr>
                        <w:pStyle w:val="Geenafstand"/>
                        <w:numPr>
                          <w:ilvl w:val="0"/>
                          <w:numId w:val="3"/>
                        </w:numPr>
                        <w:rPr>
                          <w:sz w:val="20"/>
                        </w:rPr>
                      </w:pPr>
                      <w:r>
                        <w:rPr>
                          <w:sz w:val="20"/>
                        </w:rPr>
                        <w:t>Onderzoek schooltijden obs de Pionier</w:t>
                      </w:r>
                    </w:p>
                    <w:p w14:paraId="63860587" w14:textId="3F31925E" w:rsidR="008642AA" w:rsidRDefault="008642AA" w:rsidP="005B55A9">
                      <w:pPr>
                        <w:pStyle w:val="Geenafstand"/>
                        <w:numPr>
                          <w:ilvl w:val="0"/>
                          <w:numId w:val="3"/>
                        </w:numPr>
                        <w:rPr>
                          <w:sz w:val="20"/>
                        </w:rPr>
                      </w:pPr>
                      <w:r>
                        <w:rPr>
                          <w:sz w:val="20"/>
                        </w:rPr>
                        <w:t>5 Oktober, dag van de leraar</w:t>
                      </w:r>
                    </w:p>
                    <w:p w14:paraId="033FF391" w14:textId="16630990" w:rsidR="005B55A9" w:rsidRPr="00FE7983" w:rsidRDefault="00312697" w:rsidP="005B55A9">
                      <w:pPr>
                        <w:pStyle w:val="Geenafstand"/>
                        <w:numPr>
                          <w:ilvl w:val="0"/>
                          <w:numId w:val="3"/>
                        </w:numPr>
                        <w:rPr>
                          <w:sz w:val="20"/>
                        </w:rPr>
                      </w:pPr>
                      <w:r>
                        <w:rPr>
                          <w:sz w:val="20"/>
                        </w:rPr>
                        <w:t>Gezocht</w:t>
                      </w:r>
                    </w:p>
                    <w:p w14:paraId="6B2C35F1" w14:textId="2F300612" w:rsidR="008461F4" w:rsidRDefault="00312697" w:rsidP="009E71F2">
                      <w:pPr>
                        <w:pStyle w:val="Geenafstand"/>
                        <w:numPr>
                          <w:ilvl w:val="0"/>
                          <w:numId w:val="3"/>
                        </w:numPr>
                        <w:rPr>
                          <w:sz w:val="20"/>
                        </w:rPr>
                      </w:pPr>
                      <w:r>
                        <w:rPr>
                          <w:sz w:val="20"/>
                        </w:rPr>
                        <w:t>Brief van het bestuur</w:t>
                      </w:r>
                    </w:p>
                  </w:txbxContent>
                </v:textbox>
                <w10:wrap anchorx="page" anchory="page"/>
              </v:shape>
            </w:pict>
          </mc:Fallback>
        </mc:AlternateContent>
      </w:r>
      <w:bookmarkStart w:id="0" w:name="_Hlk45033288"/>
      <w:bookmarkEnd w:id="0"/>
      <w:r w:rsidR="00703189">
        <w:rPr>
          <w:rFonts w:ascii="Arial" w:hAnsi="Arial" w:cs="Arial"/>
          <w:color w:val="2962FF"/>
          <w:sz w:val="20"/>
          <w:szCs w:val="20"/>
          <w:lang w:eastAsia="nl-NL"/>
        </w:rPr>
        <w:drawing>
          <wp:anchor distT="0" distB="0" distL="114300" distR="114300" simplePos="0" relativeHeight="251658255" behindDoc="0" locked="0" layoutInCell="1" allowOverlap="1" wp14:anchorId="5AABB3AF" wp14:editId="08191818">
            <wp:simplePos x="0" y="0"/>
            <wp:positionH relativeFrom="column">
              <wp:posOffset>2376170</wp:posOffset>
            </wp:positionH>
            <wp:positionV relativeFrom="paragraph">
              <wp:posOffset>849312</wp:posOffset>
            </wp:positionV>
            <wp:extent cx="3590925" cy="1757680"/>
            <wp:effectExtent l="0" t="0" r="9525" b="0"/>
            <wp:wrapThrough wrapText="bothSides">
              <wp:wrapPolygon edited="0">
                <wp:start x="0" y="0"/>
                <wp:lineTo x="0" y="21303"/>
                <wp:lineTo x="21543" y="21303"/>
                <wp:lineTo x="21543" y="0"/>
                <wp:lineTo x="0" y="0"/>
              </wp:wrapPolygon>
            </wp:wrapThrough>
            <wp:docPr id="193" name="Afbeelding 193" descr="Welkom bij Dûbelspan">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Welkom bij Dûbelspan">
                      <a:hlinkClick r:id="rId12" tgtFrame="&quot;_blank&quo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6470"/>
                    <a:stretch/>
                  </pic:blipFill>
                  <pic:spPr bwMode="auto">
                    <a:xfrm>
                      <a:off x="0" y="0"/>
                      <a:ext cx="3590925" cy="1757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3189">
        <w:rPr>
          <w:lang w:eastAsia="nl-NL"/>
        </w:rPr>
        <mc:AlternateContent>
          <mc:Choice Requires="wps">
            <w:drawing>
              <wp:anchor distT="0" distB="0" distL="114300" distR="114300" simplePos="0" relativeHeight="251658243" behindDoc="0" locked="0" layoutInCell="1" allowOverlap="1" wp14:anchorId="599F13B2" wp14:editId="22E22084">
                <wp:simplePos x="0" y="0"/>
                <wp:positionH relativeFrom="page">
                  <wp:posOffset>3176270</wp:posOffset>
                </wp:positionH>
                <wp:positionV relativeFrom="page">
                  <wp:posOffset>3948112</wp:posOffset>
                </wp:positionV>
                <wp:extent cx="1443037" cy="294640"/>
                <wp:effectExtent l="0" t="0" r="5080" b="10160"/>
                <wp:wrapNone/>
                <wp:docPr id="5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037"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88C2D" w14:textId="77777777" w:rsidR="008461F4" w:rsidRDefault="00EE3C67">
                            <w:pPr>
                              <w:pStyle w:val="Kop1"/>
                            </w:pPr>
                            <w:bookmarkStart w:id="1" w:name="_Hlk45032563"/>
                            <w:bookmarkStart w:id="2" w:name="_Hlk45032564"/>
                            <w:r>
                              <w:t>Voor</w:t>
                            </w:r>
                            <w:bookmarkStart w:id="3" w:name="_Hlk45032553"/>
                            <w:r>
                              <w:t>w</w:t>
                            </w:r>
                            <w:bookmarkEnd w:id="3"/>
                            <w:r>
                              <w:t>oord</w:t>
                            </w:r>
                            <w:bookmarkEnd w:id="1"/>
                            <w:bookmarkEnd w:id="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9F13B2" id="Text Box 15" o:spid="_x0000_s1029" type="#_x0000_t202" style="position:absolute;margin-left:250.1pt;margin-top:310.85pt;width:113.6pt;height:23.2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" filled="f" stroked="f">
                <v:textbox style="mso-fit-shape-to-text:t" inset="0,0,0,0">
                  <w:txbxContent>
                    <w:p w14:paraId="1D788C2D" w14:textId="77777777" w:rsidR="008461F4" w:rsidRDefault="00EE3C67">
                      <w:pPr>
                        <w:pStyle w:val="Kop1"/>
                      </w:pPr>
                      <w:bookmarkStart w:id="4" w:name="_Hlk45032563"/>
                      <w:bookmarkStart w:id="5" w:name="_Hlk45032564"/>
                      <w:r>
                        <w:t>Voor</w:t>
                      </w:r>
                      <w:bookmarkStart w:id="6" w:name="_Hlk45032553"/>
                      <w:r>
                        <w:t>w</w:t>
                      </w:r>
                      <w:bookmarkEnd w:id="6"/>
                      <w:r>
                        <w:t>oord</w:t>
                      </w:r>
                      <w:bookmarkEnd w:id="4"/>
                      <w:bookmarkEnd w:id="5"/>
                    </w:p>
                  </w:txbxContent>
                </v:textbox>
                <w10:wrap anchorx="page" anchory="page"/>
              </v:shape>
            </w:pict>
          </mc:Fallback>
        </mc:AlternateContent>
      </w:r>
      <w:r w:rsidR="006864D9">
        <w:rPr>
          <w:lang w:eastAsia="nl-NL"/>
        </w:rPr>
        <mc:AlternateContent>
          <mc:Choice Requires="wps">
            <w:drawing>
              <wp:anchor distT="0" distB="0" distL="114300" distR="114300" simplePos="0" relativeHeight="251658240" behindDoc="0" locked="0" layoutInCell="1" allowOverlap="1" wp14:anchorId="476483A1" wp14:editId="4081458E">
                <wp:simplePos x="0" y="0"/>
                <wp:positionH relativeFrom="page">
                  <wp:posOffset>614363</wp:posOffset>
                </wp:positionH>
                <wp:positionV relativeFrom="margin">
                  <wp:posOffset>771525</wp:posOffset>
                </wp:positionV>
                <wp:extent cx="2257425" cy="923925"/>
                <wp:effectExtent l="0" t="0" r="9525" b="9525"/>
                <wp:wrapNone/>
                <wp:docPr id="5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202ED" w14:textId="77777777" w:rsidR="00F40918" w:rsidRPr="00F40918" w:rsidRDefault="00F40918">
                            <w:pPr>
                              <w:pStyle w:val="Jaargangennummer"/>
                              <w:rPr>
                                <w:color w:val="0A80AF"/>
                                <w:sz w:val="56"/>
                              </w:rPr>
                            </w:pPr>
                            <w:r w:rsidRPr="00F40918">
                              <w:rPr>
                                <w:color w:val="0A80AF"/>
                                <w:sz w:val="56"/>
                              </w:rPr>
                              <w:t>Nieuwsbrief</w:t>
                            </w:r>
                          </w:p>
                          <w:p w14:paraId="19A6EB48" w14:textId="070F8E66" w:rsidR="00EE3C67" w:rsidRPr="00F40918" w:rsidRDefault="00EE3C67">
                            <w:pPr>
                              <w:pStyle w:val="Jaargangennummer"/>
                              <w:rPr>
                                <w:color w:val="0A80AF"/>
                                <w:sz w:val="24"/>
                              </w:rPr>
                            </w:pPr>
                            <w:r w:rsidRPr="00F40918">
                              <w:rPr>
                                <w:color w:val="0A80AF"/>
                                <w:sz w:val="24"/>
                              </w:rPr>
                              <w:t xml:space="preserve">Nummer </w:t>
                            </w:r>
                            <w:r w:rsidR="00732701">
                              <w:rPr>
                                <w:color w:val="0A80AF"/>
                                <w:sz w:val="24"/>
                              </w:rPr>
                              <w:t>6</w:t>
                            </w:r>
                          </w:p>
                          <w:p w14:paraId="339CF0F1" w14:textId="0FF717A0" w:rsidR="008461F4" w:rsidRPr="00F40918" w:rsidRDefault="0002181F">
                            <w:pPr>
                              <w:pStyle w:val="Jaargangennummer"/>
                              <w:rPr>
                                <w:color w:val="0A80AF"/>
                                <w:sz w:val="24"/>
                              </w:rPr>
                            </w:pPr>
                            <w:r>
                              <w:rPr>
                                <w:color w:val="0A80AF"/>
                                <w:sz w:val="24"/>
                              </w:rPr>
                              <w:t>1</w:t>
                            </w:r>
                            <w:r w:rsidR="00732701">
                              <w:rPr>
                                <w:color w:val="0A80AF"/>
                                <w:sz w:val="24"/>
                              </w:rPr>
                              <w:t>5</w:t>
                            </w:r>
                            <w:r w:rsidR="00C5029A">
                              <w:rPr>
                                <w:color w:val="0A80AF"/>
                                <w:sz w:val="24"/>
                              </w:rPr>
                              <w:t xml:space="preserve"> oktober</w:t>
                            </w:r>
                            <w:r w:rsidR="00E92466">
                              <w:rPr>
                                <w:color w:val="0A80AF"/>
                                <w:sz w:val="24"/>
                              </w:rPr>
                              <w:t xml:space="preserve"> </w:t>
                            </w:r>
                            <w:r w:rsidR="00EE3C67" w:rsidRPr="00F40918">
                              <w:rPr>
                                <w:color w:val="0A80AF"/>
                                <w:sz w:val="24"/>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483A1" id="Text Box 12" o:spid="_x0000_s1030" type="#_x0000_t202" style="position:absolute;margin-left:48.4pt;margin-top:60.75pt;width:177.75pt;height:72.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" filled="f" stroked="f">
                <v:textbox inset="0,0,0,0">
                  <w:txbxContent>
                    <w:p w14:paraId="003202ED" w14:textId="77777777" w:rsidR="00F40918" w:rsidRPr="00F40918" w:rsidRDefault="00F40918">
                      <w:pPr>
                        <w:pStyle w:val="Jaargangennummer"/>
                        <w:rPr>
                          <w:color w:val="0A80AF"/>
                          <w:sz w:val="56"/>
                        </w:rPr>
                      </w:pPr>
                      <w:r w:rsidRPr="00F40918">
                        <w:rPr>
                          <w:color w:val="0A80AF"/>
                          <w:sz w:val="56"/>
                        </w:rPr>
                        <w:t>Nieuwsbrief</w:t>
                      </w:r>
                    </w:p>
                    <w:p w14:paraId="19A6EB48" w14:textId="070F8E66" w:rsidR="00EE3C67" w:rsidRPr="00F40918" w:rsidRDefault="00EE3C67">
                      <w:pPr>
                        <w:pStyle w:val="Jaargangennummer"/>
                        <w:rPr>
                          <w:color w:val="0A80AF"/>
                          <w:sz w:val="24"/>
                        </w:rPr>
                      </w:pPr>
                      <w:r w:rsidRPr="00F40918">
                        <w:rPr>
                          <w:color w:val="0A80AF"/>
                          <w:sz w:val="24"/>
                        </w:rPr>
                        <w:t xml:space="preserve">Nummer </w:t>
                      </w:r>
                      <w:r w:rsidR="00732701">
                        <w:rPr>
                          <w:color w:val="0A80AF"/>
                          <w:sz w:val="24"/>
                        </w:rPr>
                        <w:t>6</w:t>
                      </w:r>
                    </w:p>
                    <w:p w14:paraId="339CF0F1" w14:textId="0FF717A0" w:rsidR="008461F4" w:rsidRPr="00F40918" w:rsidRDefault="0002181F">
                      <w:pPr>
                        <w:pStyle w:val="Jaargangennummer"/>
                        <w:rPr>
                          <w:color w:val="0A80AF"/>
                          <w:sz w:val="24"/>
                        </w:rPr>
                      </w:pPr>
                      <w:r>
                        <w:rPr>
                          <w:color w:val="0A80AF"/>
                          <w:sz w:val="24"/>
                        </w:rPr>
                        <w:t>1</w:t>
                      </w:r>
                      <w:r w:rsidR="00732701">
                        <w:rPr>
                          <w:color w:val="0A80AF"/>
                          <w:sz w:val="24"/>
                        </w:rPr>
                        <w:t>5</w:t>
                      </w:r>
                      <w:r w:rsidR="00C5029A">
                        <w:rPr>
                          <w:color w:val="0A80AF"/>
                          <w:sz w:val="24"/>
                        </w:rPr>
                        <w:t xml:space="preserve"> oktober</w:t>
                      </w:r>
                      <w:r w:rsidR="00E92466">
                        <w:rPr>
                          <w:color w:val="0A80AF"/>
                          <w:sz w:val="24"/>
                        </w:rPr>
                        <w:t xml:space="preserve"> </w:t>
                      </w:r>
                      <w:r w:rsidR="00EE3C67" w:rsidRPr="00F40918">
                        <w:rPr>
                          <w:color w:val="0A80AF"/>
                          <w:sz w:val="24"/>
                        </w:rPr>
                        <w:t>2020</w:t>
                      </w:r>
                    </w:p>
                  </w:txbxContent>
                </v:textbox>
                <w10:wrap anchorx="page" anchory="margin"/>
              </v:shape>
            </w:pict>
          </mc:Fallback>
        </mc:AlternateContent>
      </w:r>
      <w:r w:rsidR="00F40918" w:rsidRPr="00B17A11">
        <w:rPr>
          <w:lang w:eastAsia="nl-NL"/>
        </w:rPr>
        <w:drawing>
          <wp:anchor distT="0" distB="0" distL="114300" distR="114300" simplePos="0" relativeHeight="251658253" behindDoc="0" locked="0" layoutInCell="1" allowOverlap="1" wp14:anchorId="29FBB84D" wp14:editId="5118F806">
            <wp:simplePos x="0" y="0"/>
            <wp:positionH relativeFrom="column">
              <wp:posOffset>489903</wp:posOffset>
            </wp:positionH>
            <wp:positionV relativeFrom="paragraph">
              <wp:posOffset>-781050</wp:posOffset>
            </wp:positionV>
            <wp:extent cx="4448175" cy="1376680"/>
            <wp:effectExtent l="0" t="0" r="9525" b="0"/>
            <wp:wrapNone/>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De Pionier liggend (CMY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48175" cy="1376680"/>
                    </a:xfrm>
                    <a:prstGeom prst="rect">
                      <a:avLst/>
                    </a:prstGeom>
                  </pic:spPr>
                </pic:pic>
              </a:graphicData>
            </a:graphic>
            <wp14:sizeRelH relativeFrom="page">
              <wp14:pctWidth>0</wp14:pctWidth>
            </wp14:sizeRelH>
            <wp14:sizeRelV relativeFrom="page">
              <wp14:pctHeight>0</wp14:pctHeight>
            </wp14:sizeRelV>
          </wp:anchor>
        </w:drawing>
      </w:r>
      <w:r w:rsidR="00EC347E">
        <w:rPr>
          <w:lang w:eastAsia="nl-NL"/>
        </w:rPr>
        <mc:AlternateContent>
          <mc:Choice Requires="wpg">
            <w:drawing>
              <wp:anchor distT="0" distB="0" distL="114300" distR="114300" simplePos="0" relativeHeight="251658241" behindDoc="0" locked="0" layoutInCell="1" allowOverlap="1" wp14:anchorId="6E88FE20" wp14:editId="188A07DD">
                <wp:simplePos x="0" y="0"/>
                <wp:positionH relativeFrom="page">
                  <wp:posOffset>287020</wp:posOffset>
                </wp:positionH>
                <wp:positionV relativeFrom="page">
                  <wp:posOffset>361315</wp:posOffset>
                </wp:positionV>
                <wp:extent cx="3585845" cy="9239885"/>
                <wp:effectExtent l="1270" t="0" r="3810" b="0"/>
                <wp:wrapNone/>
                <wp:docPr id="48" name="Group 1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5845" cy="9239885"/>
                          <a:chOff x="452" y="569"/>
                          <a:chExt cx="5647" cy="14551"/>
                        </a:xfrm>
                      </wpg:grpSpPr>
                      <wps:wsp>
                        <wps:cNvPr id="49" name="Rectangle 254"/>
                        <wps:cNvSpPr>
                          <a:spLocks noChangeArrowheads="1" noChangeShapeType="1"/>
                        </wps:cNvSpPr>
                        <wps:spPr bwMode="auto">
                          <a:xfrm>
                            <a:off x="452" y="569"/>
                            <a:ext cx="366" cy="7646"/>
                          </a:xfrm>
                          <a:prstGeom prst="rect">
                            <a:avLst/>
                          </a:prstGeom>
                          <a:solidFill>
                            <a:srgbClr val="0A80A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0" name="Rectangle 253"/>
                        <wps:cNvSpPr>
                          <a:spLocks noChangeArrowheads="1" noChangeShapeType="1"/>
                        </wps:cNvSpPr>
                        <wps:spPr bwMode="auto">
                          <a:xfrm>
                            <a:off x="452" y="569"/>
                            <a:ext cx="5647" cy="1051"/>
                          </a:xfrm>
                          <a:prstGeom prst="rect">
                            <a:avLst/>
                          </a:prstGeom>
                          <a:solidFill>
                            <a:srgbClr val="0A80A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1" name="Rectangle 251"/>
                        <wps:cNvSpPr>
                          <a:spLocks noChangeArrowheads="1" noChangeShapeType="1"/>
                        </wps:cNvSpPr>
                        <wps:spPr bwMode="auto">
                          <a:xfrm>
                            <a:off x="452" y="14766"/>
                            <a:ext cx="5647" cy="354"/>
                          </a:xfrm>
                          <a:prstGeom prst="rect">
                            <a:avLst/>
                          </a:prstGeom>
                          <a:solidFill>
                            <a:srgbClr val="0A80A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2" name="Rectangle 255"/>
                        <wps:cNvSpPr>
                          <a:spLocks noChangeArrowheads="1" noChangeShapeType="1"/>
                        </wps:cNvSpPr>
                        <wps:spPr bwMode="auto">
                          <a:xfrm>
                            <a:off x="452" y="7950"/>
                            <a:ext cx="366" cy="7170"/>
                          </a:xfrm>
                          <a:prstGeom prst="rect">
                            <a:avLst/>
                          </a:prstGeom>
                          <a:solidFill>
                            <a:srgbClr val="0A80A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A9B2A4" id="Group 1910" o:spid="_x0000_s1026" style="position:absolute;margin-left:22.6pt;margin-top:28.45pt;width:282.35pt;height:727.55pt;z-index:251658241;mso-position-horizontal-relative:page;mso-position-vertical-relative:page" coordorigin="452,569" coordsize="5647,1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">
                <v:rect id="Rectangle 254" o:spid="_x0000_s1027" style="position:absolute;left:452;top:569;width:366;height:7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" fillcolor="#0a80af" stroked="f" strokeweight="0" insetpen="t">
                  <v:shadow color="#ccc"/>
                  <o:lock v:ext="edit" shapetype="t"/>
                  <v:textbox inset="2.88pt,2.88pt,2.88pt,2.88pt"/>
                </v:rect>
                <v:rect id="Rectangle 253" o:spid="_x0000_s1028" style="position:absolute;left:452;top:569;width:5647;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" fillcolor="#0a80af" stroked="f" strokeweight="0" insetpen="t">
                  <v:shadow color="#ccc"/>
                  <o:lock v:ext="edit" shapetype="t"/>
                  <v:textbox inset="2.88pt,2.88pt,2.88pt,2.88pt"/>
                </v:rect>
                <v:rect id="Rectangle 251" o:spid="_x0000_s1029" style="position:absolute;left:452;top:14766;width:5647;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" fillcolor="#0a80af" stroked="f" strokeweight="0" insetpen="t">
                  <v:shadow color="#ccc"/>
                  <o:lock v:ext="edit" shapetype="t"/>
                  <v:textbox inset="2.88pt,2.88pt,2.88pt,2.88pt"/>
                </v:rect>
                <v:rect id="Rectangle 255" o:spid="_x0000_s1030" style="position:absolute;left:452;top:7950;width:366;height:7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" fillcolor="#0a80af" stroked="f" strokeweight="0" insetpen="t">
                  <v:shadow color="#ccc"/>
                  <o:lock v:ext="edit" shapetype="t"/>
                  <v:textbox inset="2.88pt,2.88pt,2.88pt,2.88pt"/>
                </v:rect>
                <w10:wrap anchorx="page" anchory="page"/>
              </v:group>
            </w:pict>
          </mc:Fallback>
        </mc:AlternateContent>
      </w:r>
      <w:r w:rsidR="00EC347E">
        <w:rPr>
          <w:lang w:eastAsia="nl-NL"/>
        </w:rPr>
        <mc:AlternateContent>
          <mc:Choice Requires="wpg">
            <w:drawing>
              <wp:anchor distT="0" distB="0" distL="114300" distR="114300" simplePos="0" relativeHeight="251658242" behindDoc="0" locked="0" layoutInCell="1" allowOverlap="1" wp14:anchorId="025C750B" wp14:editId="3002CC9D">
                <wp:simplePos x="0" y="0"/>
                <wp:positionH relativeFrom="page">
                  <wp:posOffset>3802380</wp:posOffset>
                </wp:positionH>
                <wp:positionV relativeFrom="page">
                  <wp:posOffset>361315</wp:posOffset>
                </wp:positionV>
                <wp:extent cx="3657600" cy="9239885"/>
                <wp:effectExtent l="1905" t="0" r="0" b="0"/>
                <wp:wrapNone/>
                <wp:docPr id="43" name="Group 1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9239885"/>
                          <a:chOff x="5985" y="569"/>
                          <a:chExt cx="5760" cy="14551"/>
                        </a:xfrm>
                      </wpg:grpSpPr>
                      <wps:wsp>
                        <wps:cNvPr id="44" name="Rectangle 252"/>
                        <wps:cNvSpPr>
                          <a:spLocks noChangeArrowheads="1" noChangeShapeType="1"/>
                        </wps:cNvSpPr>
                        <wps:spPr bwMode="auto">
                          <a:xfrm>
                            <a:off x="5985" y="569"/>
                            <a:ext cx="5760" cy="1051"/>
                          </a:xfrm>
                          <a:prstGeom prst="rect">
                            <a:avLst/>
                          </a:prstGeom>
                          <a:solidFill>
                            <a:srgbClr val="0A80A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5" name="Rectangle 256"/>
                        <wps:cNvSpPr>
                          <a:spLocks noChangeArrowheads="1" noChangeShapeType="1"/>
                        </wps:cNvSpPr>
                        <wps:spPr bwMode="auto">
                          <a:xfrm>
                            <a:off x="11379" y="569"/>
                            <a:ext cx="366" cy="7646"/>
                          </a:xfrm>
                          <a:prstGeom prst="rect">
                            <a:avLst/>
                          </a:prstGeom>
                          <a:solidFill>
                            <a:srgbClr val="0A80A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6" name="Rectangle 250"/>
                        <wps:cNvSpPr>
                          <a:spLocks noChangeArrowheads="1" noChangeShapeType="1"/>
                        </wps:cNvSpPr>
                        <wps:spPr bwMode="auto">
                          <a:xfrm>
                            <a:off x="5985" y="14766"/>
                            <a:ext cx="5760" cy="354"/>
                          </a:xfrm>
                          <a:prstGeom prst="rect">
                            <a:avLst/>
                          </a:prstGeom>
                          <a:solidFill>
                            <a:srgbClr val="0A80A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7" name="Rectangle 257"/>
                        <wps:cNvSpPr>
                          <a:spLocks noChangeArrowheads="1" noChangeShapeType="1"/>
                        </wps:cNvSpPr>
                        <wps:spPr bwMode="auto">
                          <a:xfrm>
                            <a:off x="11379" y="7950"/>
                            <a:ext cx="366" cy="7170"/>
                          </a:xfrm>
                          <a:prstGeom prst="rect">
                            <a:avLst/>
                          </a:prstGeom>
                          <a:solidFill>
                            <a:srgbClr val="0A80A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32014" id="Group 1911" o:spid="_x0000_s1026" style="position:absolute;margin-left:299.4pt;margin-top:28.45pt;width:4in;height:727.55pt;z-index:251658242;mso-position-horizontal-relative:page;mso-position-vertical-relative:page" coordorigin="5985,569" coordsize="5760,1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">
                <v:rect id="Rectangle 252" o:spid="_x0000_s1027" style="position:absolute;left:5985;top:569;width:5760;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" fillcolor="#0a80af" stroked="f" strokeweight="0" insetpen="t">
                  <v:shadow color="#ccc"/>
                  <o:lock v:ext="edit" shapetype="t"/>
                  <v:textbox inset="2.88pt,2.88pt,2.88pt,2.88pt"/>
                </v:rect>
                <v:rect id="Rectangle 256" o:spid="_x0000_s1028" style="position:absolute;left:11379;top:569;width:366;height:7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" fillcolor="#0a80af" stroked="f" strokeweight="0" insetpen="t">
                  <v:shadow color="#ccc"/>
                  <o:lock v:ext="edit" shapetype="t"/>
                  <v:textbox inset="2.88pt,2.88pt,2.88pt,2.88pt"/>
                </v:rect>
                <v:rect id="Rectangle 250" o:spid="_x0000_s1029" style="position:absolute;left:5985;top:14766;width:576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" fillcolor="#0a80af" stroked="f" strokeweight="0" insetpen="t">
                  <v:shadow color="#ccc"/>
                  <o:lock v:ext="edit" shapetype="t"/>
                  <v:textbox inset="2.88pt,2.88pt,2.88pt,2.88pt"/>
                </v:rect>
                <v:rect id="Rectangle 257" o:spid="_x0000_s1030" style="position:absolute;left:11379;top:7950;width:366;height:7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" fillcolor="#0a80af" stroked="f" strokeweight="0" insetpen="t">
                  <v:shadow color="#ccc"/>
                  <o:lock v:ext="edit" shapetype="t"/>
                  <v:textbox inset="2.88pt,2.88pt,2.88pt,2.88pt"/>
                </v:rect>
                <w10:wrap anchorx="page" anchory="page"/>
              </v:group>
            </w:pict>
          </mc:Fallback>
        </mc:AlternateContent>
      </w:r>
      <w:r w:rsidR="00EC347E">
        <w:rPr>
          <w:lang w:eastAsia="nl-NL"/>
        </w:rPr>
        <mc:AlternateContent>
          <mc:Choice Requires="wps">
            <w:drawing>
              <wp:anchor distT="0" distB="0" distL="114300" distR="114300" simplePos="0" relativeHeight="251658244" behindDoc="0" locked="0" layoutInCell="1" allowOverlap="1" wp14:anchorId="76705D8E" wp14:editId="4FC1FC1B">
                <wp:simplePos x="0" y="0"/>
                <wp:positionH relativeFrom="page">
                  <wp:posOffset>342900</wp:posOffset>
                </wp:positionH>
                <wp:positionV relativeFrom="page">
                  <wp:posOffset>457200</wp:posOffset>
                </wp:positionV>
                <wp:extent cx="6972300" cy="412750"/>
                <wp:effectExtent l="0" t="0" r="0" b="0"/>
                <wp:wrapNone/>
                <wp:docPr id="4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C2A58AA" w14:textId="77777777" w:rsidR="008461F4" w:rsidRDefault="008461F4">
                            <w:pPr>
                              <w:pStyle w:val="Impressum"/>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705D8E" id="Text Box 13" o:spid="_x0000_s1031" type="#_x0000_t202" style="position:absolute;margin-left:27pt;margin-top:36pt;width:549pt;height:3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" filled="f" stroked="f" strokecolor="white">
                <v:textbox style="mso-fit-shape-to-text:t" inset="0,0,0,0">
                  <w:txbxContent>
                    <w:p w14:paraId="4C2A58AA" w14:textId="77777777" w:rsidR="008461F4" w:rsidRDefault="008461F4">
                      <w:pPr>
                        <w:pStyle w:val="Impressum"/>
                      </w:pPr>
                    </w:p>
                  </w:txbxContent>
                </v:textbox>
                <w10:wrap anchorx="page" anchory="page"/>
              </v:shape>
            </w:pict>
          </mc:Fallback>
        </mc:AlternateContent>
      </w:r>
      <w:r w:rsidR="00EC347E">
        <w:rPr>
          <w:lang w:eastAsia="nl-NL"/>
        </w:rPr>
        <mc:AlternateContent>
          <mc:Choice Requires="wps">
            <w:drawing>
              <wp:anchor distT="0" distB="0" distL="114300" distR="114300" simplePos="0" relativeHeight="251658251" behindDoc="0" locked="0" layoutInCell="1" allowOverlap="1" wp14:anchorId="5FF18AD2" wp14:editId="50679386">
                <wp:simplePos x="0" y="0"/>
                <wp:positionH relativeFrom="column">
                  <wp:posOffset>287020</wp:posOffset>
                </wp:positionH>
                <wp:positionV relativeFrom="paragraph">
                  <wp:posOffset>361315</wp:posOffset>
                </wp:positionV>
                <wp:extent cx="7171055" cy="9367520"/>
                <wp:effectExtent l="10795" t="8890" r="9525" b="5715"/>
                <wp:wrapNone/>
                <wp:docPr id="38" name="Rectangle 24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71055" cy="9367520"/>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EBE7F" id="Rectangle 249" o:spid="_x0000_s1026" style="position:absolute;margin-left:22.6pt;margin-top:28.45pt;width:564.65pt;height:737.6pt;z-index:251658251;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" stroked="f">
                <v:stroke joinstyle="round"/>
                <o:lock v:ext="edit" shapetype="t"/>
                <v:textbox inset="2.88pt,2.88pt,2.88pt,2.88pt"/>
              </v:rect>
            </w:pict>
          </mc:Fallback>
        </mc:AlternateContent>
      </w:r>
      <w:r w:rsidR="00EC347E">
        <w:rPr>
          <w:lang w:eastAsia="nl-NL"/>
        </w:rPr>
        <mc:AlternateContent>
          <mc:Choice Requires="wps">
            <w:drawing>
              <wp:anchor distT="0" distB="0" distL="114300" distR="114300" simplePos="0" relativeHeight="251658246" behindDoc="0" locked="0" layoutInCell="1" allowOverlap="1" wp14:anchorId="30935179" wp14:editId="1EA967F9">
                <wp:simplePos x="0" y="0"/>
                <wp:positionH relativeFrom="page">
                  <wp:posOffset>2540000</wp:posOffset>
                </wp:positionH>
                <wp:positionV relativeFrom="page">
                  <wp:posOffset>3149600</wp:posOffset>
                </wp:positionV>
                <wp:extent cx="91440" cy="91440"/>
                <wp:effectExtent l="0" t="0" r="0" b="0"/>
                <wp:wrapNone/>
                <wp:docPr id="37"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89605" w14:textId="77777777" w:rsidR="008461F4" w:rsidRDefault="008461F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35179" id="Text Box 144" o:spid="_x0000_s1032" type="#_x0000_t202" style="position:absolute;margin-left:200pt;margin-top:248pt;width:7.2pt;height:7.2pt;z-index:25165824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" filled="f" stroked="f">
                <v:textbox inset="0,0,0,0">
                  <w:txbxContent>
                    <w:p w14:paraId="48D89605" w14:textId="77777777" w:rsidR="008461F4" w:rsidRDefault="008461F4"/>
                  </w:txbxContent>
                </v:textbox>
                <w10:wrap anchorx="page" anchory="page"/>
              </v:shape>
            </w:pict>
          </mc:Fallback>
        </mc:AlternateContent>
      </w:r>
      <w:r w:rsidR="00EC347E">
        <w:rPr>
          <w:lang w:eastAsia="nl-NL"/>
        </w:rPr>
        <mc:AlternateContent>
          <mc:Choice Requires="wps">
            <w:drawing>
              <wp:anchor distT="0" distB="0" distL="114300" distR="114300" simplePos="0" relativeHeight="251658247" behindDoc="0" locked="0" layoutInCell="1" allowOverlap="1" wp14:anchorId="64068D34" wp14:editId="6A63E43F">
                <wp:simplePos x="0" y="0"/>
                <wp:positionH relativeFrom="page">
                  <wp:posOffset>2529840</wp:posOffset>
                </wp:positionH>
                <wp:positionV relativeFrom="page">
                  <wp:posOffset>6601460</wp:posOffset>
                </wp:positionV>
                <wp:extent cx="91440" cy="91440"/>
                <wp:effectExtent l="0" t="635" r="0" b="3175"/>
                <wp:wrapNone/>
                <wp:docPr id="36"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4A7CE" w14:textId="77777777" w:rsidR="008461F4" w:rsidRDefault="008461F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68D34" id="Text Box 148" o:spid="_x0000_s1033" type="#_x0000_t202" style="position:absolute;margin-left:199.2pt;margin-top:519.8pt;width:7.2pt;height:7.2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" filled="f" stroked="f">
                <v:textbox inset="0,0,0,0">
                  <w:txbxContent>
                    <w:p w14:paraId="6B74A7CE" w14:textId="77777777" w:rsidR="008461F4" w:rsidRDefault="008461F4"/>
                  </w:txbxContent>
                </v:textbox>
                <w10:wrap anchorx="page" anchory="page"/>
              </v:shape>
            </w:pict>
          </mc:Fallback>
        </mc:AlternateContent>
      </w:r>
      <w:r w:rsidR="008461F4">
        <w:br w:type="page"/>
      </w:r>
    </w:p>
    <w:p w14:paraId="4C61CBDC" w14:textId="6AF90814" w:rsidR="006E7763" w:rsidRDefault="006E7763" w:rsidP="006E7763">
      <w:pPr>
        <w:pStyle w:val="Kopvaninhoudsopgave"/>
        <w:rPr>
          <w:sz w:val="24"/>
          <w:szCs w:val="24"/>
          <w:u w:val="single"/>
        </w:rPr>
      </w:pPr>
      <w:bookmarkStart w:id="7" w:name="_Hlk45033280"/>
      <w:r w:rsidRPr="006E7763">
        <w:rPr>
          <w:sz w:val="24"/>
          <w:szCs w:val="24"/>
          <w:u w:val="single"/>
        </w:rPr>
        <w:lastRenderedPageBreak/>
        <w:t>Verandering binnen de directie van de Pionier</w:t>
      </w:r>
    </w:p>
    <w:p w14:paraId="6EB7C4D9" w14:textId="77777777" w:rsidR="006E7763" w:rsidRPr="006E7763" w:rsidRDefault="006E7763" w:rsidP="006E7763">
      <w:pPr>
        <w:rPr>
          <w:lang w:eastAsia="en-US"/>
        </w:rPr>
      </w:pPr>
    </w:p>
    <w:p w14:paraId="5ED69448" w14:textId="75372C13" w:rsidR="006E7763" w:rsidRDefault="006E7763" w:rsidP="006E7763">
      <w:r>
        <w:t>Beste ouders en verzorgers,</w:t>
      </w:r>
    </w:p>
    <w:p w14:paraId="60A2C84A" w14:textId="77777777" w:rsidR="006E7763" w:rsidRDefault="006E7763" w:rsidP="006E7763"/>
    <w:p w14:paraId="4A1F12C5" w14:textId="77777777" w:rsidR="006E7763" w:rsidRDefault="006E7763" w:rsidP="006E7763">
      <w:r>
        <w:t xml:space="preserve">Het bestuur van Delta-onderwijs heeft de afgelopen zomer een structuurwijziging doorgevoerd. Deze wijziging houdt in het kort in dat de bovenschoolse- of clusterdirecteuren nu direct verbonden worden aan één school met een bovenschools takenpakket. Rob Nagelkerke is de bovenschoolse directeur van de Pionier en blijft onze eindverantwoordelijke schoolleider. </w:t>
      </w:r>
    </w:p>
    <w:p w14:paraId="54724AA4" w14:textId="77777777" w:rsidR="006E7763" w:rsidRDefault="006E7763" w:rsidP="006E7763">
      <w:r>
        <w:br/>
        <w:t xml:space="preserve">Marlies en ik zijn locatiedirecteuren van de Pionier. Drie directieleden op één school is niet wenselijk daarom heb ik besloten een andere weg in slaan. </w:t>
      </w:r>
    </w:p>
    <w:p w14:paraId="6903746E" w14:textId="3FA66200" w:rsidR="006E7763" w:rsidRDefault="006E7763" w:rsidP="006E7763">
      <w:r>
        <w:br/>
        <w:t>Ik ga de overstap maken naar OBS de Sterrendonk waar ik me ga bezig houden met de ondersteuning van de directie en IB-werkzaamheden. Na de herfstvakantie zal ga ik mezelf inwerken op de Sterrendonk voor twee dagen per week en per 1 december zal ik helemaal overstappen naar de Sterrendonk. Tot 1 december werk ik nog op maandag en woensdag op de Pioinier.</w:t>
      </w:r>
    </w:p>
    <w:p w14:paraId="6D0A6D78" w14:textId="77777777" w:rsidR="006E7763" w:rsidRDefault="006E7763" w:rsidP="006E7763"/>
    <w:p w14:paraId="44969DD7" w14:textId="77777777" w:rsidR="006E7763" w:rsidRDefault="006E7763" w:rsidP="006E7763">
      <w:r>
        <w:t xml:space="preserve">Met pijn in mijn hart neem ik afscheid van de Pionier. De school waar ik vanaf de start in 1992 heb gewerkt en die ik mede heb opgebouwd tot de geweldige en fijne school die het nu is. </w:t>
      </w:r>
      <w:r>
        <w:br/>
        <w:t>Ik ben en blijf onwijs trots op de Pionier en weet dat ik het in goede handen achterlaat bij Rob en Marlies. Dat neemt niet weg dat ik de school, de kinderen, de ouders en de teamleden ontzettend zal gaan missen!</w:t>
      </w:r>
    </w:p>
    <w:p w14:paraId="2D97130D" w14:textId="77777777" w:rsidR="006E7763" w:rsidRDefault="006E7763" w:rsidP="006E7763"/>
    <w:p w14:paraId="613220F0" w14:textId="44167BC5" w:rsidR="006E7763" w:rsidRDefault="006E7763" w:rsidP="006E7763">
      <w:r>
        <w:t>Lieke Tukker-Hes</w:t>
      </w:r>
    </w:p>
    <w:p w14:paraId="3CA3358D" w14:textId="77777777" w:rsidR="006E7763" w:rsidRDefault="006E7763" w:rsidP="006E7763">
      <w:pPr>
        <w:pStyle w:val="Kopvaninhoudsopgave"/>
        <w:rPr>
          <w:sz w:val="24"/>
          <w:szCs w:val="24"/>
          <w:u w:val="single"/>
        </w:rPr>
      </w:pPr>
      <w:r>
        <w:br/>
      </w:r>
    </w:p>
    <w:p w14:paraId="05DD3100" w14:textId="77777777" w:rsidR="00653764" w:rsidRDefault="006E7763" w:rsidP="006E7763">
      <w:pPr>
        <w:pStyle w:val="Kopvaninhoudsopgave"/>
        <w:rPr>
          <w:b w:val="0"/>
          <w:bCs/>
          <w:color w:val="auto"/>
          <w:sz w:val="24"/>
          <w:szCs w:val="24"/>
        </w:rPr>
      </w:pPr>
      <w:r>
        <w:rPr>
          <w:sz w:val="24"/>
          <w:szCs w:val="24"/>
          <w:u w:val="single"/>
        </w:rPr>
        <w:t>A</w:t>
      </w:r>
      <w:r w:rsidRPr="006E7763">
        <w:rPr>
          <w:sz w:val="24"/>
          <w:szCs w:val="24"/>
          <w:u w:val="single"/>
        </w:rPr>
        <w:t xml:space="preserve">fscheid </w:t>
      </w:r>
      <w:r>
        <w:rPr>
          <w:sz w:val="24"/>
          <w:szCs w:val="24"/>
          <w:u w:val="single"/>
        </w:rPr>
        <w:t xml:space="preserve">van </w:t>
      </w:r>
      <w:r w:rsidRPr="006E7763">
        <w:rPr>
          <w:sz w:val="24"/>
          <w:szCs w:val="24"/>
          <w:u w:val="single"/>
        </w:rPr>
        <w:t>juf Lieke</w:t>
      </w:r>
      <w:r>
        <w:br/>
      </w:r>
      <w:r>
        <w:br/>
      </w:r>
      <w:r w:rsidRPr="006E7763">
        <w:rPr>
          <w:b w:val="0"/>
          <w:bCs/>
          <w:color w:val="auto"/>
          <w:sz w:val="24"/>
          <w:szCs w:val="24"/>
        </w:rPr>
        <w:t xml:space="preserve">Zoals je hierboven hebt kunnen lezen zal juf Lieke per 1 december op onze openbare collega-school OBS Sterrendonk gaan werken. Juf Lieke is vanaf de start van de Pionier bij onze school betrokken geweest. Eerst als leerkracht, daarna als IB-er en </w:t>
      </w:r>
      <w:r w:rsidR="00653764">
        <w:rPr>
          <w:b w:val="0"/>
          <w:bCs/>
          <w:color w:val="auto"/>
          <w:sz w:val="24"/>
          <w:szCs w:val="24"/>
        </w:rPr>
        <w:t xml:space="preserve">tenslotte als </w:t>
      </w:r>
      <w:r w:rsidRPr="006E7763">
        <w:rPr>
          <w:b w:val="0"/>
          <w:bCs/>
          <w:color w:val="auto"/>
          <w:sz w:val="24"/>
          <w:szCs w:val="24"/>
        </w:rPr>
        <w:t xml:space="preserve">locatiedirecteur. </w:t>
      </w:r>
      <w:r w:rsidRPr="006E7763">
        <w:rPr>
          <w:b w:val="0"/>
          <w:bCs/>
          <w:color w:val="auto"/>
          <w:sz w:val="24"/>
          <w:szCs w:val="24"/>
        </w:rPr>
        <w:br/>
      </w:r>
    </w:p>
    <w:p w14:paraId="5B267D3D" w14:textId="498DE9D3" w:rsidR="006E7763" w:rsidRPr="006E7763" w:rsidRDefault="006E7763" w:rsidP="006E7763">
      <w:pPr>
        <w:pStyle w:val="Kopvaninhoudsopgave"/>
        <w:rPr>
          <w:b w:val="0"/>
          <w:bCs/>
          <w:color w:val="auto"/>
          <w:sz w:val="24"/>
          <w:szCs w:val="24"/>
        </w:rPr>
      </w:pPr>
      <w:r w:rsidRPr="006E7763">
        <w:rPr>
          <w:b w:val="0"/>
          <w:bCs/>
          <w:color w:val="auto"/>
          <w:sz w:val="24"/>
          <w:szCs w:val="24"/>
        </w:rPr>
        <w:t>We gaan als team en met de leerlingen een mooi afscheid van de Pionier organiseren. We zullen haar gaan missen maar gelukkig blijft ze in de buurt</w:t>
      </w:r>
      <w:r w:rsidR="00653764">
        <w:rPr>
          <w:b w:val="0"/>
          <w:bCs/>
          <w:color w:val="auto"/>
          <w:sz w:val="24"/>
          <w:szCs w:val="24"/>
        </w:rPr>
        <w:t>!</w:t>
      </w:r>
      <w:r w:rsidRPr="006E7763">
        <w:rPr>
          <w:b w:val="0"/>
          <w:bCs/>
          <w:color w:val="auto"/>
          <w:sz w:val="24"/>
          <w:szCs w:val="24"/>
        </w:rPr>
        <w:t xml:space="preserve"> </w:t>
      </w:r>
    </w:p>
    <w:p w14:paraId="1B0FEDE1" w14:textId="77777777" w:rsidR="00B238C3" w:rsidRDefault="00B238C3" w:rsidP="006E7763">
      <w:pPr>
        <w:rPr>
          <w:rFonts w:cs="Times New Roman"/>
          <w:color w:val="000080"/>
          <w:u w:val="single"/>
        </w:rPr>
      </w:pPr>
      <w:r>
        <w:rPr>
          <w:u w:val="single"/>
        </w:rPr>
        <w:br w:type="page"/>
      </w:r>
    </w:p>
    <w:p w14:paraId="4D23D006" w14:textId="4736C427" w:rsidR="00C04343" w:rsidRPr="00312697" w:rsidRDefault="00020A99" w:rsidP="00C04343">
      <w:pPr>
        <w:pStyle w:val="Kop2"/>
        <w:rPr>
          <w:sz w:val="24"/>
          <w:szCs w:val="24"/>
          <w:u w:val="single"/>
        </w:rPr>
      </w:pPr>
      <w:r w:rsidRPr="00312697">
        <w:rPr>
          <w:sz w:val="24"/>
          <w:szCs w:val="24"/>
          <w:u w:val="single"/>
        </w:rPr>
        <w:lastRenderedPageBreak/>
        <w:t>Letterster</w:t>
      </w:r>
      <w:r w:rsidR="00660E00" w:rsidRPr="00312697">
        <w:rPr>
          <w:sz w:val="24"/>
          <w:szCs w:val="24"/>
        </w:rPr>
        <w:t xml:space="preserve"> </w:t>
      </w:r>
    </w:p>
    <w:p w14:paraId="4DC7A4EE" w14:textId="1729AA7D" w:rsidR="00020A99" w:rsidRDefault="00660E00" w:rsidP="00660E00">
      <w:pPr>
        <w:jc w:val="center"/>
      </w:pPr>
      <w:r>
        <w:rPr>
          <w:rFonts w:ascii="Arial" w:hAnsi="Arial" w:cs="Arial"/>
          <w:color w:val="2962FF"/>
          <w:sz w:val="20"/>
          <w:szCs w:val="20"/>
        </w:rPr>
        <w:drawing>
          <wp:inline distT="0" distB="0" distL="0" distR="0" wp14:anchorId="347E3861" wp14:editId="49F87F3F">
            <wp:extent cx="2409825" cy="939423"/>
            <wp:effectExtent l="0" t="0" r="0" b="0"/>
            <wp:docPr id="6" name="Afbeelding 6" descr="Letterster - Cedin Onderwijs">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tterster - Cedin Onderwijs">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273" cy="950513"/>
                    </a:xfrm>
                    <a:prstGeom prst="rect">
                      <a:avLst/>
                    </a:prstGeom>
                    <a:noFill/>
                    <a:ln>
                      <a:noFill/>
                    </a:ln>
                  </pic:spPr>
                </pic:pic>
              </a:graphicData>
            </a:graphic>
          </wp:inline>
        </w:drawing>
      </w:r>
    </w:p>
    <w:p w14:paraId="60ED3849" w14:textId="1EB65E8C" w:rsidR="007F4439" w:rsidRPr="00DD4A48" w:rsidRDefault="00FA0E89" w:rsidP="007F4439">
      <w:r>
        <w:t>Sinds 1 oktober hebben we een mooi nieuw programma in ons bezit</w:t>
      </w:r>
      <w:r w:rsidR="00445BB3">
        <w:t xml:space="preserve"> voor de groepen 5 t/m 8: </w:t>
      </w:r>
      <w:r>
        <w:t xml:space="preserve">Letterster. </w:t>
      </w:r>
      <w:r w:rsidR="00445BB3">
        <w:t>Deze vervangt het huidige programma Flits en is tevens een goede opvolger van het programma Bouw! w</w:t>
      </w:r>
      <w:r w:rsidR="009B1E51">
        <w:t xml:space="preserve">elke </w:t>
      </w:r>
      <w:r w:rsidR="00445BB3">
        <w:t>we inzetten voor groep 3 e</w:t>
      </w:r>
      <w:r w:rsidR="00B96AAB">
        <w:t>n</w:t>
      </w:r>
      <w:r w:rsidR="00445BB3">
        <w:t xml:space="preserve"> 4</w:t>
      </w:r>
      <w:r w:rsidR="00DE345D">
        <w:t xml:space="preserve"> bij leesproblemen</w:t>
      </w:r>
      <w:r w:rsidR="00445BB3">
        <w:t>.</w:t>
      </w:r>
      <w:r w:rsidR="00E12DBC">
        <w:t xml:space="preserve"> </w:t>
      </w:r>
      <w:r w:rsidR="00B96AAB">
        <w:br/>
      </w:r>
      <w:r w:rsidR="00B96AAB">
        <w:br/>
      </w:r>
      <w:r w:rsidR="00445BB3" w:rsidRPr="00445BB3">
        <w:rPr>
          <w:shd w:val="clear" w:color="auto" w:fill="FFFFFF"/>
        </w:rPr>
        <w:t xml:space="preserve">Letterster is hét wetenschappelijk onderbouwde programma voor kinderen met lees- en spellingachterstanden of dyslexie. Effectieve online oefeningen helpen je kind meer zelfvertrouwen te krijgen en makkelijker te lezen en spellen. </w:t>
      </w:r>
      <w:r w:rsidR="00DD4A48">
        <w:rPr>
          <w:shd w:val="clear" w:color="auto" w:fill="FFFFFF"/>
        </w:rPr>
        <w:br/>
      </w:r>
      <w:r w:rsidR="00DD4A48" w:rsidRPr="00DD4A48">
        <w:rPr>
          <w:shd w:val="clear" w:color="auto" w:fill="FFFFFF"/>
        </w:rPr>
        <w:t>Een Letterster-oefentraject bestaat uit 12 lessen en start met een online intaketoets die</w:t>
      </w:r>
      <w:r w:rsidR="00875506">
        <w:rPr>
          <w:shd w:val="clear" w:color="auto" w:fill="FFFFFF"/>
        </w:rPr>
        <w:t xml:space="preserve"> het</w:t>
      </w:r>
      <w:r w:rsidR="00DD4A48" w:rsidRPr="00DD4A48">
        <w:rPr>
          <w:shd w:val="clear" w:color="auto" w:fill="FFFFFF"/>
        </w:rPr>
        <w:t xml:space="preserve"> kind maakt. Hiermee wordt zijn of haar startniveau bepaald en wordt het persoonlijke oefentraject samengesteld. De oefeningen in Letterster zijn altijd volledig afgestemd op datgene wat </w:t>
      </w:r>
      <w:r w:rsidR="00875506">
        <w:rPr>
          <w:shd w:val="clear" w:color="auto" w:fill="FFFFFF"/>
        </w:rPr>
        <w:t>het</w:t>
      </w:r>
      <w:r w:rsidR="00DD4A48" w:rsidRPr="00DD4A48">
        <w:rPr>
          <w:shd w:val="clear" w:color="auto" w:fill="FFFFFF"/>
        </w:rPr>
        <w:t xml:space="preserve"> kind nodig heeft om makkelijker te lezen en spellen.</w:t>
      </w:r>
      <w:r w:rsidR="001F2B76">
        <w:rPr>
          <w:shd w:val="clear" w:color="auto" w:fill="FFFFFF"/>
        </w:rPr>
        <w:t xml:space="preserve"> </w:t>
      </w:r>
      <w:r w:rsidR="00A964AF">
        <w:rPr>
          <w:shd w:val="clear" w:color="auto" w:fill="FFFFFF"/>
        </w:rPr>
        <w:t>Daarnaast</w:t>
      </w:r>
      <w:r w:rsidR="00455285">
        <w:rPr>
          <w:shd w:val="clear" w:color="auto" w:fill="FFFFFF"/>
        </w:rPr>
        <w:t xml:space="preserve"> legt</w:t>
      </w:r>
      <w:r w:rsidR="00A964AF">
        <w:rPr>
          <w:shd w:val="clear" w:color="auto" w:fill="FFFFFF"/>
        </w:rPr>
        <w:t xml:space="preserve"> </w:t>
      </w:r>
      <w:r w:rsidR="00455285">
        <w:rPr>
          <w:shd w:val="clear" w:color="auto" w:fill="FFFFFF"/>
        </w:rPr>
        <w:t>een orthopedagoog in korte video’s</w:t>
      </w:r>
      <w:r w:rsidR="001F2B76">
        <w:rPr>
          <w:shd w:val="clear" w:color="auto" w:fill="FFFFFF"/>
        </w:rPr>
        <w:t xml:space="preserve"> </w:t>
      </w:r>
      <w:r w:rsidR="00455285">
        <w:rPr>
          <w:shd w:val="clear" w:color="auto" w:fill="FFFFFF"/>
        </w:rPr>
        <w:t xml:space="preserve">de </w:t>
      </w:r>
      <w:r w:rsidR="001F2B76">
        <w:rPr>
          <w:shd w:val="clear" w:color="auto" w:fill="FFFFFF"/>
        </w:rPr>
        <w:t xml:space="preserve">spellingsregels </w:t>
      </w:r>
      <w:r w:rsidR="00455285">
        <w:rPr>
          <w:shd w:val="clear" w:color="auto" w:fill="FFFFFF"/>
        </w:rPr>
        <w:t>uit.</w:t>
      </w:r>
    </w:p>
    <w:p w14:paraId="50B06A2F" w14:textId="508F7092" w:rsidR="00B23996" w:rsidRDefault="00E12DBC" w:rsidP="007F4439">
      <w:r>
        <w:t>Benieuwd hoe het p</w:t>
      </w:r>
      <w:r w:rsidR="003665B6">
        <w:t>ro</w:t>
      </w:r>
      <w:r>
        <w:t>gramma er</w:t>
      </w:r>
      <w:r w:rsidR="001D2E8B">
        <w:t xml:space="preserve"> uit ziet</w:t>
      </w:r>
      <w:r>
        <w:t xml:space="preserve">? </w:t>
      </w:r>
      <w:r w:rsidR="001D2E8B">
        <w:t xml:space="preserve">Bekijk dan </w:t>
      </w:r>
      <w:r w:rsidR="003665B6">
        <w:t>het</w:t>
      </w:r>
      <w:r>
        <w:t xml:space="preserve"> korte filmpje</w:t>
      </w:r>
      <w:r w:rsidR="003665B6">
        <w:t xml:space="preserve"> op de volgende website</w:t>
      </w:r>
      <w:r>
        <w:t>.</w:t>
      </w:r>
      <w:r w:rsidR="003665B6">
        <w:t xml:space="preserve"> </w:t>
      </w:r>
      <w:r>
        <w:t xml:space="preserve"> </w:t>
      </w:r>
      <w:hyperlink r:id="rId17" w:history="1">
        <w:r w:rsidRPr="00BA008A">
          <w:rPr>
            <w:rStyle w:val="Hyperlink"/>
          </w:rPr>
          <w:t>https://www.letterster.nl/over-letterster/</w:t>
        </w:r>
      </w:hyperlink>
      <w:r w:rsidR="009B1E51">
        <w:t xml:space="preserve"> </w:t>
      </w:r>
      <w:r w:rsidR="004514D5">
        <w:br/>
      </w:r>
    </w:p>
    <w:p w14:paraId="01BDF94B" w14:textId="29FCC541" w:rsidR="007F4439" w:rsidRPr="007F4439" w:rsidRDefault="003665B6" w:rsidP="004514D5">
      <w:pPr>
        <w:jc w:val="center"/>
      </w:pPr>
      <w:r>
        <w:rPr>
          <w:rFonts w:ascii="Arial" w:hAnsi="Arial" w:cs="Arial"/>
          <w:color w:val="2962FF"/>
          <w:sz w:val="20"/>
          <w:szCs w:val="20"/>
        </w:rPr>
        <w:drawing>
          <wp:inline distT="0" distB="0" distL="0" distR="0" wp14:anchorId="6EDBFAEB" wp14:editId="79220A94">
            <wp:extent cx="4762500" cy="3171825"/>
            <wp:effectExtent l="0" t="0" r="0" b="9525"/>
            <wp:docPr id="4" name="Afbeelding 4" descr="Letterster - Lexima, voor beter lezen en leren">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ster - Lexima, voor beter lezen en leren">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14:paraId="2B43BFD2" w14:textId="5FAC45DE" w:rsidR="000450C4" w:rsidRDefault="000450C4" w:rsidP="000450C4"/>
    <w:p w14:paraId="075B54E7" w14:textId="29EF8B37" w:rsidR="000450C4" w:rsidRDefault="000450C4" w:rsidP="000450C4"/>
    <w:p w14:paraId="09E7BBE7" w14:textId="77777777" w:rsidR="00C8467A" w:rsidRPr="008D4C7B" w:rsidRDefault="00C8467A" w:rsidP="00C8467A"/>
    <w:p w14:paraId="50BC7665" w14:textId="532AB84C" w:rsidR="00214BBB" w:rsidRDefault="009B2FEB" w:rsidP="00AF7805">
      <w:pPr>
        <w:pStyle w:val="Kop2"/>
        <w:rPr>
          <w:sz w:val="24"/>
          <w:szCs w:val="24"/>
          <w:u w:val="single"/>
        </w:rPr>
      </w:pPr>
      <w:r>
        <w:rPr>
          <w:sz w:val="24"/>
          <w:szCs w:val="24"/>
          <w:u w:val="single"/>
        </w:rPr>
        <w:lastRenderedPageBreak/>
        <w:t>O</w:t>
      </w:r>
      <w:r w:rsidR="00312697">
        <w:rPr>
          <w:sz w:val="24"/>
          <w:szCs w:val="24"/>
          <w:u w:val="single"/>
        </w:rPr>
        <w:t xml:space="preserve">nderzoek schooltijden obs </w:t>
      </w:r>
      <w:r>
        <w:rPr>
          <w:sz w:val="24"/>
          <w:szCs w:val="24"/>
          <w:u w:val="single"/>
        </w:rPr>
        <w:t>d</w:t>
      </w:r>
      <w:r w:rsidR="00312697">
        <w:rPr>
          <w:sz w:val="24"/>
          <w:szCs w:val="24"/>
          <w:u w:val="single"/>
        </w:rPr>
        <w:t>e Pionier</w:t>
      </w:r>
    </w:p>
    <w:p w14:paraId="6AAEF38C" w14:textId="5595A305" w:rsidR="008C7B28" w:rsidRDefault="008C7B28" w:rsidP="00214BBB">
      <w:pPr>
        <w:spacing w:before="100" w:beforeAutospacing="1" w:after="100" w:afterAutospacing="1"/>
        <w:rPr>
          <w:rFonts w:cs="Times New Roman"/>
          <w:noProof w:val="0"/>
          <w:lang w:eastAsia="nl-NL"/>
        </w:rPr>
      </w:pPr>
      <w:r>
        <w:rPr>
          <w:rFonts w:cs="Times New Roman"/>
          <w:noProof w:val="0"/>
          <w:lang w:eastAsia="nl-NL"/>
        </w:rPr>
        <w:t xml:space="preserve">225 Ouders en verzorgers, </w:t>
      </w:r>
      <w:r w:rsidR="00217277">
        <w:rPr>
          <w:rFonts w:cs="Times New Roman"/>
          <w:noProof w:val="0"/>
          <w:lang w:eastAsia="nl-NL"/>
        </w:rPr>
        <w:t xml:space="preserve">29 teamleden </w:t>
      </w:r>
      <w:r w:rsidR="00AA2D0D">
        <w:rPr>
          <w:rFonts w:cs="Times New Roman"/>
          <w:noProof w:val="0"/>
          <w:lang w:eastAsia="nl-NL"/>
        </w:rPr>
        <w:t xml:space="preserve">en alle leerlingen van groep 1 t/m 8 </w:t>
      </w:r>
      <w:r>
        <w:rPr>
          <w:rFonts w:cs="Times New Roman"/>
          <w:noProof w:val="0"/>
          <w:lang w:eastAsia="nl-NL"/>
        </w:rPr>
        <w:t>hebben</w:t>
      </w:r>
      <w:r w:rsidR="001833AC">
        <w:rPr>
          <w:rFonts w:cs="Times New Roman"/>
          <w:noProof w:val="0"/>
          <w:lang w:eastAsia="nl-NL"/>
        </w:rPr>
        <w:t xml:space="preserve"> de</w:t>
      </w:r>
      <w:r w:rsidR="00A57B1E">
        <w:rPr>
          <w:rFonts w:cs="Times New Roman"/>
          <w:noProof w:val="0"/>
          <w:lang w:eastAsia="nl-NL"/>
        </w:rPr>
        <w:t xml:space="preserve"> behoeftenpeiling</w:t>
      </w:r>
      <w:r>
        <w:rPr>
          <w:rFonts w:cs="Times New Roman"/>
          <w:noProof w:val="0"/>
          <w:lang w:eastAsia="nl-NL"/>
        </w:rPr>
        <w:t xml:space="preserve"> over de schooltijden ingevuld.</w:t>
      </w:r>
      <w:r w:rsidR="001833AC">
        <w:rPr>
          <w:rFonts w:cs="Times New Roman"/>
          <w:noProof w:val="0"/>
          <w:lang w:eastAsia="nl-NL"/>
        </w:rPr>
        <w:t xml:space="preserve"> </w:t>
      </w:r>
      <w:r w:rsidR="007D7878">
        <w:rPr>
          <w:rFonts w:cs="Times New Roman"/>
          <w:noProof w:val="0"/>
          <w:lang w:eastAsia="nl-NL"/>
        </w:rPr>
        <w:t>Dit toont een grote betrokkenheid van allen, veel dank hiervoor!</w:t>
      </w:r>
    </w:p>
    <w:p w14:paraId="640A021F" w14:textId="164CF3CB" w:rsidR="00543222" w:rsidRDefault="00214BBB" w:rsidP="00214BBB">
      <w:pPr>
        <w:spacing w:before="100" w:beforeAutospacing="1" w:after="100" w:afterAutospacing="1"/>
        <w:rPr>
          <w:rFonts w:cs="Times New Roman"/>
          <w:noProof w:val="0"/>
          <w:lang w:eastAsia="nl-NL"/>
        </w:rPr>
      </w:pPr>
      <w:r w:rsidRPr="00214BBB">
        <w:rPr>
          <w:rFonts w:cs="Times New Roman"/>
          <w:noProof w:val="0"/>
          <w:lang w:eastAsia="nl-NL"/>
        </w:rPr>
        <w:t xml:space="preserve">De resultaten uit deze behoeftepeilingen </w:t>
      </w:r>
      <w:r w:rsidR="00AA2D0D">
        <w:rPr>
          <w:rFonts w:cs="Times New Roman"/>
          <w:noProof w:val="0"/>
          <w:lang w:eastAsia="nl-NL"/>
        </w:rPr>
        <w:t xml:space="preserve">zijn geanalyseerd en gedeeld </w:t>
      </w:r>
      <w:r w:rsidRPr="00214BBB">
        <w:rPr>
          <w:rFonts w:cs="Times New Roman"/>
          <w:noProof w:val="0"/>
          <w:lang w:eastAsia="nl-NL"/>
        </w:rPr>
        <w:t xml:space="preserve">met de klankbordgroep, bestaande uit 5 ouders (waaronder 3 MR-leden), 5 teamleden (waaronder 3 MR-leden), de directie van De Pionier en een medewerker van de SKO. </w:t>
      </w:r>
      <w:r w:rsidR="00543222">
        <w:rPr>
          <w:rFonts w:cs="Times New Roman"/>
          <w:noProof w:val="0"/>
          <w:lang w:eastAsia="nl-NL"/>
        </w:rPr>
        <w:t xml:space="preserve">Na de herfstvakantie zal de klankbordgroep digitaal bij elkaar komen en de resultaten bespreken. </w:t>
      </w:r>
    </w:p>
    <w:p w14:paraId="5604AEBF" w14:textId="4816716B" w:rsidR="00514248" w:rsidRDefault="00214BBB" w:rsidP="00214BBB">
      <w:pPr>
        <w:spacing w:before="100" w:beforeAutospacing="1" w:after="100" w:afterAutospacing="1"/>
        <w:rPr>
          <w:rFonts w:cs="Times New Roman"/>
          <w:noProof w:val="0"/>
          <w:lang w:eastAsia="nl-NL"/>
        </w:rPr>
      </w:pPr>
      <w:r w:rsidRPr="00214BBB">
        <w:rPr>
          <w:rFonts w:cs="Times New Roman"/>
          <w:noProof w:val="0"/>
          <w:lang w:eastAsia="nl-NL"/>
        </w:rPr>
        <w:t xml:space="preserve">Vervolgens wordt bepaald </w:t>
      </w:r>
      <w:r w:rsidR="001C6191">
        <w:rPr>
          <w:rFonts w:cs="Times New Roman"/>
          <w:noProof w:val="0"/>
          <w:lang w:eastAsia="nl-NL"/>
        </w:rPr>
        <w:t xml:space="preserve">welke zaken nader uitgezocht moeten worden, </w:t>
      </w:r>
      <w:r w:rsidRPr="00214BBB">
        <w:rPr>
          <w:rFonts w:cs="Times New Roman"/>
          <w:noProof w:val="0"/>
          <w:lang w:eastAsia="nl-NL"/>
        </w:rPr>
        <w:t>welke variant van schooltijden het beste aansluit bij alle behoeften en</w:t>
      </w:r>
      <w:r w:rsidR="00731994">
        <w:rPr>
          <w:rFonts w:cs="Times New Roman"/>
          <w:noProof w:val="0"/>
          <w:lang w:eastAsia="nl-NL"/>
        </w:rPr>
        <w:t xml:space="preserve"> wordt het voorstel naast de</w:t>
      </w:r>
      <w:r w:rsidRPr="00214BBB">
        <w:rPr>
          <w:rFonts w:cs="Times New Roman"/>
          <w:noProof w:val="0"/>
          <w:lang w:eastAsia="nl-NL"/>
        </w:rPr>
        <w:t xml:space="preserve"> wet- en regelgeving</w:t>
      </w:r>
      <w:r w:rsidR="00731994">
        <w:rPr>
          <w:rFonts w:cs="Times New Roman"/>
          <w:noProof w:val="0"/>
          <w:lang w:eastAsia="nl-NL"/>
        </w:rPr>
        <w:t xml:space="preserve"> gelegd</w:t>
      </w:r>
      <w:r w:rsidR="00E65CCA">
        <w:rPr>
          <w:rFonts w:cs="Times New Roman"/>
          <w:noProof w:val="0"/>
          <w:lang w:eastAsia="nl-NL"/>
        </w:rPr>
        <w:t xml:space="preserve">. </w:t>
      </w:r>
      <w:r w:rsidR="006F2D91">
        <w:rPr>
          <w:rFonts w:cs="Times New Roman"/>
          <w:noProof w:val="0"/>
          <w:lang w:eastAsia="nl-NL"/>
        </w:rPr>
        <w:t xml:space="preserve">Op basis van alle input en aanbevelingen komt er uiteindelijk een passend voorstel over de schooltijden van de Pionier. </w:t>
      </w:r>
    </w:p>
    <w:p w14:paraId="73475E55" w14:textId="38B2DCA3" w:rsidR="00514248" w:rsidRPr="00514248" w:rsidRDefault="00514248" w:rsidP="00214BBB">
      <w:pPr>
        <w:spacing w:before="100" w:beforeAutospacing="1" w:after="100" w:afterAutospacing="1"/>
        <w:rPr>
          <w:rFonts w:cs="Times New Roman"/>
          <w:i/>
          <w:iCs/>
          <w:noProof w:val="0"/>
          <w:lang w:eastAsia="nl-NL"/>
        </w:rPr>
      </w:pPr>
      <w:r w:rsidRPr="00514248">
        <w:rPr>
          <w:rFonts w:cs="Times New Roman"/>
          <w:i/>
          <w:iCs/>
          <w:noProof w:val="0"/>
          <w:lang w:eastAsia="nl-NL"/>
        </w:rPr>
        <w:t>Wanneer word je hierover geïnformeerd?</w:t>
      </w:r>
    </w:p>
    <w:p w14:paraId="5B4E37E1" w14:textId="08B7A1A7" w:rsidR="00312697" w:rsidRDefault="00431203" w:rsidP="009460F7">
      <w:pPr>
        <w:spacing w:before="100" w:beforeAutospacing="1" w:after="100" w:afterAutospacing="1"/>
        <w:rPr>
          <w:rFonts w:cs="Times New Roman"/>
          <w:noProof w:val="0"/>
          <w:lang w:eastAsia="nl-NL"/>
        </w:rPr>
      </w:pPr>
      <w:r>
        <w:rPr>
          <w:rFonts w:cs="Times New Roman"/>
          <w:noProof w:val="0"/>
          <w:lang w:eastAsia="nl-NL"/>
        </w:rPr>
        <w:t xml:space="preserve">We proberen </w:t>
      </w:r>
      <w:r w:rsidR="0069275B">
        <w:rPr>
          <w:rFonts w:cs="Times New Roman"/>
          <w:noProof w:val="0"/>
          <w:lang w:eastAsia="nl-NL"/>
        </w:rPr>
        <w:t xml:space="preserve">eind november/begin december </w:t>
      </w:r>
      <w:r w:rsidR="00995831">
        <w:rPr>
          <w:rFonts w:cs="Times New Roman"/>
          <w:noProof w:val="0"/>
          <w:lang w:eastAsia="nl-NL"/>
        </w:rPr>
        <w:t>de nieuwe schooltijden</w:t>
      </w:r>
      <w:r w:rsidR="00F07EC8">
        <w:rPr>
          <w:rFonts w:cs="Times New Roman"/>
          <w:noProof w:val="0"/>
          <w:lang w:eastAsia="nl-NL"/>
        </w:rPr>
        <w:t>,</w:t>
      </w:r>
      <w:r w:rsidR="00995831">
        <w:rPr>
          <w:rFonts w:cs="Times New Roman"/>
          <w:noProof w:val="0"/>
          <w:lang w:eastAsia="nl-NL"/>
        </w:rPr>
        <w:t xml:space="preserve"> </w:t>
      </w:r>
      <w:r w:rsidR="00F07EC8">
        <w:rPr>
          <w:rFonts w:cs="Times New Roman"/>
          <w:noProof w:val="0"/>
          <w:lang w:eastAsia="nl-NL"/>
        </w:rPr>
        <w:t>die na de kerstvakantie gaan gelden</w:t>
      </w:r>
      <w:r w:rsidR="00F07EC8">
        <w:rPr>
          <w:rFonts w:cs="Times New Roman"/>
          <w:noProof w:val="0"/>
          <w:lang w:eastAsia="nl-NL"/>
        </w:rPr>
        <w:t xml:space="preserve">, </w:t>
      </w:r>
      <w:r w:rsidR="00995831">
        <w:rPr>
          <w:rFonts w:cs="Times New Roman"/>
          <w:noProof w:val="0"/>
          <w:lang w:eastAsia="nl-NL"/>
        </w:rPr>
        <w:t xml:space="preserve">aan jullie te laten weten. Zodat iedereen tijdig </w:t>
      </w:r>
      <w:r w:rsidR="008A36C4">
        <w:rPr>
          <w:rFonts w:cs="Times New Roman"/>
          <w:noProof w:val="0"/>
          <w:lang w:eastAsia="nl-NL"/>
        </w:rPr>
        <w:t>de opvang</w:t>
      </w:r>
      <w:r w:rsidR="009B2FEB">
        <w:rPr>
          <w:rFonts w:cs="Times New Roman"/>
          <w:noProof w:val="0"/>
          <w:lang w:eastAsia="nl-NL"/>
        </w:rPr>
        <w:t xml:space="preserve"> e</w:t>
      </w:r>
      <w:r w:rsidR="008A36C4">
        <w:rPr>
          <w:rFonts w:cs="Times New Roman"/>
          <w:noProof w:val="0"/>
          <w:lang w:eastAsia="nl-NL"/>
        </w:rPr>
        <w:t>/</w:t>
      </w:r>
      <w:r w:rsidR="009B2FEB">
        <w:rPr>
          <w:rFonts w:cs="Times New Roman"/>
          <w:noProof w:val="0"/>
          <w:lang w:eastAsia="nl-NL"/>
        </w:rPr>
        <w:t xml:space="preserve">o </w:t>
      </w:r>
      <w:r w:rsidR="008A36C4">
        <w:rPr>
          <w:rFonts w:cs="Times New Roman"/>
          <w:noProof w:val="0"/>
          <w:lang w:eastAsia="nl-NL"/>
        </w:rPr>
        <w:t>werk daarop aan kan passen. We houden jullie op de hoogte van de voortgang van dit proces.</w:t>
      </w:r>
    </w:p>
    <w:p w14:paraId="07C137D2" w14:textId="77777777" w:rsidR="009460F7" w:rsidRDefault="009460F7" w:rsidP="009460F7">
      <w:pPr>
        <w:spacing w:before="100" w:beforeAutospacing="1" w:after="100" w:afterAutospacing="1"/>
        <w:rPr>
          <w:rFonts w:cs="Times New Roman"/>
          <w:noProof w:val="0"/>
          <w:lang w:eastAsia="nl-NL"/>
        </w:rPr>
      </w:pPr>
    </w:p>
    <w:p w14:paraId="7BA7003C" w14:textId="431D8ED2" w:rsidR="009B2FEB" w:rsidRPr="009460F7" w:rsidRDefault="009460F7" w:rsidP="009460F7">
      <w:pPr>
        <w:pStyle w:val="Kopvaninhoudsopgave"/>
        <w:rPr>
          <w:rFonts w:cs="Times New Roman"/>
          <w:noProof w:val="0"/>
          <w:sz w:val="24"/>
          <w:szCs w:val="24"/>
          <w:u w:val="single"/>
        </w:rPr>
      </w:pPr>
      <w:r w:rsidRPr="009460F7">
        <w:rPr>
          <w:color w:val="212121"/>
          <w:sz w:val="24"/>
          <w:szCs w:val="24"/>
          <w:u w:val="single"/>
        </w:rPr>
        <w:drawing>
          <wp:anchor distT="0" distB="0" distL="114300" distR="114300" simplePos="0" relativeHeight="251663375" behindDoc="0" locked="0" layoutInCell="1" allowOverlap="1" wp14:anchorId="42889AFA" wp14:editId="59151BAC">
            <wp:simplePos x="0" y="0"/>
            <wp:positionH relativeFrom="column">
              <wp:posOffset>-78740</wp:posOffset>
            </wp:positionH>
            <wp:positionV relativeFrom="paragraph">
              <wp:posOffset>350520</wp:posOffset>
            </wp:positionV>
            <wp:extent cx="2553970" cy="1676400"/>
            <wp:effectExtent l="0" t="0" r="0" b="0"/>
            <wp:wrapSquare wrapText="bothSides"/>
            <wp:docPr id="5" name="Afbeelding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bdd58e-fd24-4e46-8e78-4533b2353c48" descr="Image"/>
                    <pic:cNvPicPr>
                      <a:picLocks noChangeAspect="1" noChangeArrowheads="1"/>
                    </pic:cNvPicPr>
                  </pic:nvPicPr>
                  <pic:blipFill rotWithShape="1">
                    <a:blip r:embed="rId20" r:link="rId21" cstate="print">
                      <a:extLst>
                        <a:ext uri="{28A0092B-C50C-407E-A947-70E740481C1C}">
                          <a14:useLocalDpi xmlns:a14="http://schemas.microsoft.com/office/drawing/2010/main" val="0"/>
                        </a:ext>
                      </a:extLst>
                    </a:blip>
                    <a:srcRect l="3611" t="15650"/>
                    <a:stretch/>
                  </pic:blipFill>
                  <pic:spPr bwMode="auto">
                    <a:xfrm>
                      <a:off x="0" y="0"/>
                      <a:ext cx="2553970"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60F7">
        <w:rPr>
          <w:sz w:val="24"/>
          <w:szCs w:val="24"/>
          <w:u w:val="single"/>
        </w:rPr>
        <w:t>5 Oktober, dag van de leraar</w:t>
      </w:r>
    </w:p>
    <w:p w14:paraId="178F4FBB" w14:textId="5814F44B" w:rsidR="009B2FEB" w:rsidRDefault="009460F7" w:rsidP="00CB252E">
      <w:pPr>
        <w:spacing w:before="100" w:beforeAutospacing="1" w:after="100" w:afterAutospacing="1"/>
        <w:rPr>
          <w:rFonts w:cs="Times New Roman"/>
          <w:noProof w:val="0"/>
          <w:lang w:eastAsia="nl-NL"/>
        </w:rPr>
      </w:pPr>
      <w:r>
        <w:rPr>
          <w:rFonts w:cs="Times New Roman"/>
          <w:noProof w:val="0"/>
          <w:lang w:eastAsia="nl-NL"/>
        </w:rPr>
        <w:t>Op 5 oktober werd het team verrast met een versierde stoel</w:t>
      </w:r>
      <w:r w:rsidR="001B15E0">
        <w:rPr>
          <w:rFonts w:cs="Times New Roman"/>
          <w:noProof w:val="0"/>
          <w:lang w:eastAsia="nl-NL"/>
        </w:rPr>
        <w:t>, versierde teamkamer en lekker veel fruit. We moeten nu namelijk extra goed op onze gezondheid letten.</w:t>
      </w:r>
    </w:p>
    <w:p w14:paraId="0DF70672" w14:textId="293EEBC9" w:rsidR="009B2FEB" w:rsidRPr="00CB252E" w:rsidRDefault="001B15E0" w:rsidP="00CB252E">
      <w:pPr>
        <w:spacing w:before="100" w:beforeAutospacing="1" w:after="100" w:afterAutospacing="1"/>
        <w:rPr>
          <w:rFonts w:cs="Times New Roman"/>
          <w:noProof w:val="0"/>
          <w:lang w:eastAsia="nl-NL"/>
        </w:rPr>
      </w:pPr>
      <w:r>
        <w:rPr>
          <w:color w:val="212121"/>
        </w:rPr>
        <w:drawing>
          <wp:anchor distT="0" distB="0" distL="114300" distR="114300" simplePos="0" relativeHeight="251662351" behindDoc="0" locked="0" layoutInCell="1" allowOverlap="1" wp14:anchorId="3A2B16D4" wp14:editId="26061BA5">
            <wp:simplePos x="0" y="0"/>
            <wp:positionH relativeFrom="margin">
              <wp:posOffset>-85725</wp:posOffset>
            </wp:positionH>
            <wp:positionV relativeFrom="paragraph">
              <wp:posOffset>763905</wp:posOffset>
            </wp:positionV>
            <wp:extent cx="4198620" cy="1432560"/>
            <wp:effectExtent l="0" t="0" r="0" b="0"/>
            <wp:wrapSquare wrapText="bothSides"/>
            <wp:docPr id="8" name="Afbeelding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72b0cf-934a-4331-a1d6-c1699f02af65" descr="Image"/>
                    <pic:cNvPicPr>
                      <a:picLocks noChangeAspect="1" noChangeArrowheads="1"/>
                    </pic:cNvPicPr>
                  </pic:nvPicPr>
                  <pic:blipFill rotWithShape="1">
                    <a:blip r:embed="rId22" r:link="rId23" cstate="print">
                      <a:extLst>
                        <a:ext uri="{28A0092B-C50C-407E-A947-70E740481C1C}">
                          <a14:useLocalDpi xmlns:a14="http://schemas.microsoft.com/office/drawing/2010/main" val="0"/>
                        </a:ext>
                      </a:extLst>
                    </a:blip>
                    <a:srcRect t="23837" b="30658"/>
                    <a:stretch/>
                  </pic:blipFill>
                  <pic:spPr bwMode="auto">
                    <a:xfrm>
                      <a:off x="0" y="0"/>
                      <a:ext cx="4198620" cy="1432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noProof w:val="0"/>
          <w:lang w:eastAsia="nl-NL"/>
        </w:rPr>
        <w:t>Ook door onze collega’s van ’t Vlinderbos werden we verrast met een felicitatiebord en lekkere chocolade.</w:t>
      </w:r>
    </w:p>
    <w:p w14:paraId="1A2034EF" w14:textId="7876D606" w:rsidR="00C8467A" w:rsidRPr="00312697" w:rsidRDefault="00C8467A" w:rsidP="00C8467A">
      <w:pPr>
        <w:pStyle w:val="Kop2"/>
        <w:rPr>
          <w:sz w:val="24"/>
          <w:szCs w:val="24"/>
        </w:rPr>
      </w:pPr>
      <w:r w:rsidRPr="00312697">
        <w:rPr>
          <w:sz w:val="24"/>
          <w:szCs w:val="24"/>
          <w:u w:val="single"/>
        </w:rPr>
        <w:lastRenderedPageBreak/>
        <w:t xml:space="preserve">Gezocht </w:t>
      </w:r>
      <w:r w:rsidRPr="00312697">
        <w:rPr>
          <w:sz w:val="24"/>
          <w:szCs w:val="24"/>
          <w:u w:val="single"/>
        </w:rPr>
        <w:br/>
      </w:r>
    </w:p>
    <w:p w14:paraId="609B6826" w14:textId="77777777" w:rsidR="00C8467A" w:rsidRDefault="00C8467A" w:rsidP="00C8467A">
      <w:pPr>
        <w:rPr>
          <w:rFonts w:asciiTheme="minorHAnsi" w:hAnsiTheme="minorHAnsi" w:cstheme="minorBidi"/>
          <w:noProof w:val="0"/>
          <w:sz w:val="22"/>
          <w:szCs w:val="22"/>
          <w:lang w:eastAsia="en-US"/>
        </w:rPr>
      </w:pPr>
      <w:r>
        <w:drawing>
          <wp:anchor distT="0" distB="0" distL="114300" distR="114300" simplePos="0" relativeHeight="251660303" behindDoc="1" locked="0" layoutInCell="1" allowOverlap="1" wp14:anchorId="07404B31" wp14:editId="48914B40">
            <wp:simplePos x="0" y="0"/>
            <wp:positionH relativeFrom="column">
              <wp:posOffset>0</wp:posOffset>
            </wp:positionH>
            <wp:positionV relativeFrom="paragraph">
              <wp:posOffset>-635</wp:posOffset>
            </wp:positionV>
            <wp:extent cx="1323975" cy="1314450"/>
            <wp:effectExtent l="0" t="0" r="9525" b="0"/>
            <wp:wrapTight wrapText="bothSides">
              <wp:wrapPolygon edited="0">
                <wp:start x="0" y="0"/>
                <wp:lineTo x="0" y="21287"/>
                <wp:lineTo x="21445" y="21287"/>
                <wp:lineTo x="21445" y="0"/>
                <wp:lineTo x="0" y="0"/>
              </wp:wrapPolygon>
            </wp:wrapTight>
            <wp:docPr id="1" name="Picture 1"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323975" cy="1314450"/>
                    </a:xfrm>
                    <a:prstGeom prst="rect">
                      <a:avLst/>
                    </a:prstGeom>
                  </pic:spPr>
                </pic:pic>
              </a:graphicData>
            </a:graphic>
          </wp:anchor>
        </w:drawing>
      </w:r>
      <w:r>
        <w:t>Voor onze M011 en M013 elftallen zijn wij op zoek naar enthousiaste meiden in de leeftijden 10 t/m 13 die het leuk vinden om te voetballen.</w:t>
      </w:r>
    </w:p>
    <w:p w14:paraId="44F763E7" w14:textId="77777777" w:rsidR="00C8467A" w:rsidRDefault="00C8467A" w:rsidP="00C8467A"/>
    <w:p w14:paraId="61C0768C" w14:textId="559571F5" w:rsidR="00C8467A" w:rsidRDefault="00C8467A" w:rsidP="00C8467A">
      <w:r>
        <w:t>Wil je alleen of samen met een vriendin een keer mee komen trainen om te zien of voetbal iets voor jou is kun je je aanmelden via onderstaand mailadres;</w:t>
      </w:r>
    </w:p>
    <w:p w14:paraId="2F90CCB3" w14:textId="0055B631" w:rsidR="00C8467A" w:rsidRDefault="00481B86" w:rsidP="00C8467A">
      <w:hyperlink r:id="rId25" w:history="1">
        <w:r w:rsidR="00C8467A">
          <w:rPr>
            <w:rStyle w:val="Hyperlink"/>
          </w:rPr>
          <w:t>hoofdopleidingen@vvsco.nl</w:t>
        </w:r>
      </w:hyperlink>
    </w:p>
    <w:p w14:paraId="6109C1D2" w14:textId="3CF53B4D" w:rsidR="00C8467A" w:rsidRDefault="00FD32C4" w:rsidP="00C8467A">
      <w:r>
        <w:drawing>
          <wp:anchor distT="0" distB="0" distL="114300" distR="114300" simplePos="0" relativeHeight="251664399" behindDoc="1" locked="0" layoutInCell="1" allowOverlap="1" wp14:anchorId="0900B5CA" wp14:editId="49DCE967">
            <wp:simplePos x="0" y="0"/>
            <wp:positionH relativeFrom="column">
              <wp:posOffset>1924050</wp:posOffset>
            </wp:positionH>
            <wp:positionV relativeFrom="paragraph">
              <wp:posOffset>40005</wp:posOffset>
            </wp:positionV>
            <wp:extent cx="3697200" cy="2725200"/>
            <wp:effectExtent l="0" t="0" r="0" b="0"/>
            <wp:wrapTight wrapText="bothSides">
              <wp:wrapPolygon edited="0">
                <wp:start x="0" y="0"/>
                <wp:lineTo x="0" y="21444"/>
                <wp:lineTo x="21481" y="21444"/>
                <wp:lineTo x="21481" y="0"/>
                <wp:lineTo x="0"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a:extLst>
                        <a:ext uri="{28A0092B-C50C-407E-A947-70E740481C1C}">
                          <a14:useLocalDpi xmlns:a14="http://schemas.microsoft.com/office/drawing/2010/main" val="0"/>
                        </a:ext>
                      </a:extLst>
                    </a:blip>
                    <a:stretch>
                      <a:fillRect/>
                    </a:stretch>
                  </pic:blipFill>
                  <pic:spPr>
                    <a:xfrm>
                      <a:off x="0" y="0"/>
                      <a:ext cx="3697200" cy="2725200"/>
                    </a:xfrm>
                    <a:prstGeom prst="rect">
                      <a:avLst/>
                    </a:prstGeom>
                  </pic:spPr>
                </pic:pic>
              </a:graphicData>
            </a:graphic>
            <wp14:sizeRelH relativeFrom="margin">
              <wp14:pctWidth>0</wp14:pctWidth>
            </wp14:sizeRelH>
            <wp14:sizeRelV relativeFrom="margin">
              <wp14:pctHeight>0</wp14:pctHeight>
            </wp14:sizeRelV>
          </wp:anchor>
        </w:drawing>
      </w:r>
    </w:p>
    <w:p w14:paraId="4E5D8A7A" w14:textId="63DD9067" w:rsidR="00C8467A" w:rsidRDefault="00C8467A" w:rsidP="00C8467A">
      <w:r>
        <w:t>Kijk ook even of de Instagram pagina “scomeidenacademie” voor wat sfeerbeelden. Bij eventuele interesse kun je ook via deze pagina contact opnemen door een DM te sturen.</w:t>
      </w:r>
    </w:p>
    <w:p w14:paraId="75964774" w14:textId="77777777" w:rsidR="00C8467A" w:rsidRDefault="00C8467A" w:rsidP="00C8467A"/>
    <w:p w14:paraId="214024E1" w14:textId="0B5CCECA" w:rsidR="00C8467A" w:rsidRDefault="00C8467A" w:rsidP="00C8467A">
      <w:r>
        <w:t xml:space="preserve">Hopelijk tot snel!!! </w:t>
      </w:r>
    </w:p>
    <w:p w14:paraId="34D38968" w14:textId="1B7E3EB0" w:rsidR="00C8467A" w:rsidRDefault="00C8467A" w:rsidP="00C8467A"/>
    <w:p w14:paraId="324B2111" w14:textId="707B1583" w:rsidR="00C8467A" w:rsidRDefault="00C8467A" w:rsidP="00C8467A">
      <w:pPr>
        <w:jc w:val="center"/>
        <w:rPr>
          <w:lang w:val="en-US"/>
        </w:rPr>
      </w:pPr>
    </w:p>
    <w:p w14:paraId="3D07F90F" w14:textId="26F0C46D" w:rsidR="000450C4" w:rsidRDefault="000450C4" w:rsidP="000450C4"/>
    <w:p w14:paraId="7DAC6010" w14:textId="00141B6D" w:rsidR="00FD32C4" w:rsidRDefault="00FD32C4" w:rsidP="000450C4"/>
    <w:p w14:paraId="1E6CD11C" w14:textId="4F9ECE9A" w:rsidR="00FD32C4" w:rsidRDefault="00FD32C4" w:rsidP="000450C4"/>
    <w:p w14:paraId="1A68D09A" w14:textId="42175194" w:rsidR="00FD32C4" w:rsidRDefault="00FD32C4" w:rsidP="000450C4"/>
    <w:p w14:paraId="13A165FF" w14:textId="31D2A933" w:rsidR="00FD32C4" w:rsidRDefault="00FD32C4" w:rsidP="000450C4"/>
    <w:p w14:paraId="79B1E0E4" w14:textId="69998A42" w:rsidR="00FD32C4" w:rsidRDefault="00FD32C4" w:rsidP="000450C4"/>
    <w:p w14:paraId="796AD15C" w14:textId="5FA87B2C" w:rsidR="00FD32C4" w:rsidRDefault="00FD32C4" w:rsidP="000450C4"/>
    <w:p w14:paraId="1ADF1345" w14:textId="79AEB4AE" w:rsidR="000450C4" w:rsidRDefault="000D7E3A" w:rsidP="000450C4">
      <w:r>
        <w:drawing>
          <wp:anchor distT="0" distB="0" distL="114300" distR="114300" simplePos="0" relativeHeight="251665423" behindDoc="1" locked="0" layoutInCell="1" allowOverlap="1" wp14:anchorId="33A1C6D1" wp14:editId="386F2823">
            <wp:simplePos x="0" y="0"/>
            <wp:positionH relativeFrom="column">
              <wp:posOffset>781050</wp:posOffset>
            </wp:positionH>
            <wp:positionV relativeFrom="paragraph">
              <wp:posOffset>132080</wp:posOffset>
            </wp:positionV>
            <wp:extent cx="3705225" cy="2779395"/>
            <wp:effectExtent l="0" t="0" r="9525" b="1905"/>
            <wp:wrapTight wrapText="bothSides">
              <wp:wrapPolygon edited="0">
                <wp:start x="0" y="0"/>
                <wp:lineTo x="0" y="21467"/>
                <wp:lineTo x="21544" y="21467"/>
                <wp:lineTo x="21544"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05225" cy="2779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EECE6E" w14:textId="4C4B23F1" w:rsidR="00312697" w:rsidRDefault="00312697" w:rsidP="00096C4E">
      <w:pPr>
        <w:pStyle w:val="Kop2"/>
        <w:rPr>
          <w:sz w:val="24"/>
          <w:szCs w:val="24"/>
          <w:u w:val="single"/>
        </w:rPr>
      </w:pPr>
    </w:p>
    <w:p w14:paraId="58949370" w14:textId="77777777" w:rsidR="000D7E3A" w:rsidRDefault="000D7E3A" w:rsidP="005204E7">
      <w:pPr>
        <w:pStyle w:val="Kop2"/>
        <w:rPr>
          <w:sz w:val="24"/>
          <w:szCs w:val="24"/>
          <w:u w:val="single"/>
        </w:rPr>
      </w:pPr>
    </w:p>
    <w:p w14:paraId="79A118C2" w14:textId="00410CF2" w:rsidR="000D7E3A" w:rsidRDefault="000D7E3A" w:rsidP="005204E7">
      <w:pPr>
        <w:pStyle w:val="Kop2"/>
        <w:rPr>
          <w:sz w:val="24"/>
          <w:szCs w:val="24"/>
          <w:u w:val="single"/>
        </w:rPr>
      </w:pPr>
    </w:p>
    <w:p w14:paraId="5A9A61C6" w14:textId="6FA5DC2B" w:rsidR="000D7E3A" w:rsidRDefault="000D7E3A" w:rsidP="000D7E3A"/>
    <w:p w14:paraId="48FC53C8" w14:textId="13270ABB" w:rsidR="000D7E3A" w:rsidRDefault="000D7E3A" w:rsidP="000D7E3A"/>
    <w:p w14:paraId="5BD37110" w14:textId="59A55771" w:rsidR="000D7E3A" w:rsidRDefault="000D7E3A" w:rsidP="000D7E3A"/>
    <w:p w14:paraId="371861B8" w14:textId="3D699740" w:rsidR="000D7E3A" w:rsidRDefault="000D7E3A" w:rsidP="000D7E3A"/>
    <w:p w14:paraId="16DC5010" w14:textId="1CF8392D" w:rsidR="000D7E3A" w:rsidRDefault="000D7E3A" w:rsidP="000D7E3A"/>
    <w:p w14:paraId="79B63222" w14:textId="5DAE4ACB" w:rsidR="000D7E3A" w:rsidRDefault="000D7E3A" w:rsidP="000D7E3A"/>
    <w:p w14:paraId="0278451C" w14:textId="5B000435" w:rsidR="000D7E3A" w:rsidRDefault="000D7E3A" w:rsidP="000D7E3A"/>
    <w:p w14:paraId="2AAE5893" w14:textId="7D88B86B" w:rsidR="000D7E3A" w:rsidRDefault="000D7E3A" w:rsidP="000D7E3A"/>
    <w:p w14:paraId="0117E9D8" w14:textId="0D72B872" w:rsidR="000D7E3A" w:rsidRDefault="000D7E3A" w:rsidP="000D7E3A"/>
    <w:p w14:paraId="051AB101" w14:textId="77777777" w:rsidR="000D7E3A" w:rsidRPr="000D7E3A" w:rsidRDefault="000D7E3A" w:rsidP="000D7E3A"/>
    <w:p w14:paraId="0A66F3F7" w14:textId="77777777" w:rsidR="000D7E3A" w:rsidRDefault="000D7E3A" w:rsidP="005204E7">
      <w:pPr>
        <w:pStyle w:val="Kop2"/>
        <w:rPr>
          <w:sz w:val="24"/>
          <w:szCs w:val="24"/>
          <w:u w:val="single"/>
        </w:rPr>
      </w:pPr>
    </w:p>
    <w:p w14:paraId="5678A8A6" w14:textId="343FB09B" w:rsidR="009646BC" w:rsidRPr="005204E7" w:rsidRDefault="00312697" w:rsidP="005204E7">
      <w:pPr>
        <w:pStyle w:val="Kop2"/>
        <w:rPr>
          <w:sz w:val="24"/>
          <w:szCs w:val="24"/>
          <w:u w:val="single"/>
        </w:rPr>
      </w:pPr>
      <w:r w:rsidRPr="00312697">
        <w:rPr>
          <w:sz w:val="24"/>
          <w:szCs w:val="24"/>
          <w:u w:val="single"/>
        </w:rPr>
        <w:t>Brief van het bestuur van Stichting Delta-onderwijs</w:t>
      </w:r>
      <w:r>
        <w:drawing>
          <wp:anchor distT="0" distB="0" distL="114300" distR="114300" simplePos="0" relativeHeight="251661327" behindDoc="1" locked="0" layoutInCell="1" allowOverlap="1" wp14:anchorId="75B35E39" wp14:editId="5FEAB003">
            <wp:simplePos x="0" y="0"/>
            <wp:positionH relativeFrom="margin">
              <wp:posOffset>-382270</wp:posOffset>
            </wp:positionH>
            <wp:positionV relativeFrom="paragraph">
              <wp:posOffset>346710</wp:posOffset>
            </wp:positionV>
            <wp:extent cx="6115685" cy="7867650"/>
            <wp:effectExtent l="0" t="0" r="0" b="0"/>
            <wp:wrapTight wrapText="bothSides">
              <wp:wrapPolygon edited="0">
                <wp:start x="0" y="0"/>
                <wp:lineTo x="0" y="21548"/>
                <wp:lineTo x="21530" y="21548"/>
                <wp:lineTo x="21530"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3225" t="16060" r="31925" b="12229"/>
                    <a:stretch/>
                  </pic:blipFill>
                  <pic:spPr bwMode="auto">
                    <a:xfrm>
                      <a:off x="0" y="0"/>
                      <a:ext cx="6115685" cy="7867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7"/>
      <w:r w:rsidR="00EC347E">
        <w:rPr>
          <w:lang w:eastAsia="nl-NL"/>
        </w:rPr>
        <mc:AlternateContent>
          <mc:Choice Requires="wps">
            <w:drawing>
              <wp:anchor distT="0" distB="0" distL="114300" distR="114300" simplePos="0" relativeHeight="251658248" behindDoc="0" locked="0" layoutInCell="1" allowOverlap="1" wp14:anchorId="13B39042" wp14:editId="342011D2">
                <wp:simplePos x="0" y="0"/>
                <wp:positionH relativeFrom="page">
                  <wp:posOffset>2540000</wp:posOffset>
                </wp:positionH>
                <wp:positionV relativeFrom="page">
                  <wp:posOffset>1231900</wp:posOffset>
                </wp:positionV>
                <wp:extent cx="91440" cy="91440"/>
                <wp:effectExtent l="0" t="3175" r="0" b="635"/>
                <wp:wrapNone/>
                <wp:docPr id="32"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0E09F" w14:textId="77777777" w:rsidR="008461F4" w:rsidRDefault="008461F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39042" id="Text Box 152" o:spid="_x0000_s1034" type="#_x0000_t202" style="position:absolute;margin-left:200pt;margin-top:97pt;width:7.2pt;height:7.2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" filled="f" stroked="f">
                <v:textbox inset="0,0,0,0">
                  <w:txbxContent>
                    <w:p w14:paraId="7000E09F" w14:textId="77777777" w:rsidR="008461F4" w:rsidRDefault="008461F4"/>
                  </w:txbxContent>
                </v:textbox>
                <w10:wrap anchorx="page" anchory="page"/>
              </v:shape>
            </w:pict>
          </mc:Fallback>
        </mc:AlternateContent>
      </w:r>
      <w:r w:rsidR="00EC347E">
        <w:rPr>
          <w:lang w:eastAsia="nl-NL"/>
        </w:rPr>
        <mc:AlternateContent>
          <mc:Choice Requires="wps">
            <w:drawing>
              <wp:anchor distT="0" distB="0" distL="114300" distR="114300" simplePos="0" relativeHeight="251658249" behindDoc="0" locked="0" layoutInCell="1" allowOverlap="1" wp14:anchorId="48C67F42" wp14:editId="020CD847">
                <wp:simplePos x="0" y="0"/>
                <wp:positionH relativeFrom="page">
                  <wp:posOffset>2552700</wp:posOffset>
                </wp:positionH>
                <wp:positionV relativeFrom="page">
                  <wp:posOffset>4457700</wp:posOffset>
                </wp:positionV>
                <wp:extent cx="91440" cy="91440"/>
                <wp:effectExtent l="0" t="0" r="3810" b="3810"/>
                <wp:wrapNone/>
                <wp:docPr id="31"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A7FCA" w14:textId="77777777" w:rsidR="008461F4" w:rsidRDefault="008461F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67F42" id="Text Box 156" o:spid="_x0000_s1035" type="#_x0000_t202" style="position:absolute;margin-left:201pt;margin-top:351pt;width:7.2pt;height:7.2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" filled="f" stroked="f">
                <v:textbox inset="0,0,0,0">
                  <w:txbxContent>
                    <w:p w14:paraId="201A7FCA" w14:textId="77777777" w:rsidR="008461F4" w:rsidRDefault="008461F4"/>
                  </w:txbxContent>
                </v:textbox>
                <w10:wrap anchorx="page" anchory="page"/>
              </v:shape>
            </w:pict>
          </mc:Fallback>
        </mc:AlternateContent>
      </w:r>
      <w:r w:rsidR="00EC347E">
        <w:rPr>
          <w:lang w:eastAsia="nl-NL"/>
        </w:rPr>
        <mc:AlternateContent>
          <mc:Choice Requires="wps">
            <w:drawing>
              <wp:anchor distT="0" distB="0" distL="114300" distR="114300" simplePos="0" relativeHeight="251658250" behindDoc="0" locked="0" layoutInCell="1" allowOverlap="1" wp14:anchorId="41D1D257" wp14:editId="297F3671">
                <wp:simplePos x="0" y="0"/>
                <wp:positionH relativeFrom="page">
                  <wp:posOffset>2552700</wp:posOffset>
                </wp:positionH>
                <wp:positionV relativeFrom="page">
                  <wp:posOffset>7670800</wp:posOffset>
                </wp:positionV>
                <wp:extent cx="91440" cy="91440"/>
                <wp:effectExtent l="0" t="3175" r="3810" b="635"/>
                <wp:wrapNone/>
                <wp:docPr id="30"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40A93" w14:textId="77777777" w:rsidR="008461F4" w:rsidRDefault="008461F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1D257" id="Text Box 160" o:spid="_x0000_s1036" type="#_x0000_t202" style="position:absolute;margin-left:201pt;margin-top:604pt;width:7.2pt;height:7.2pt;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" filled="f" stroked="f">
                <v:textbox inset="0,0,0,0">
                  <w:txbxContent>
                    <w:p w14:paraId="13C40A93" w14:textId="77777777" w:rsidR="008461F4" w:rsidRDefault="008461F4"/>
                  </w:txbxContent>
                </v:textbox>
                <w10:wrap anchorx="page" anchory="page"/>
              </v:shape>
            </w:pict>
          </mc:Fallback>
        </mc:AlternateContent>
      </w:r>
    </w:p>
    <w:sectPr w:rsidR="009646BC" w:rsidRPr="005204E7" w:rsidSect="006864D9">
      <w:headerReference w:type="default" r:id="rId29"/>
      <w:footerReference w:type="default" r:id="rId30"/>
      <w:pgSz w:w="11907" w:h="16839"/>
      <w:pgMar w:top="1800" w:right="1800" w:bottom="1800" w:left="180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E9EA16" w14:textId="77777777" w:rsidR="00481B86" w:rsidRDefault="00481B86" w:rsidP="006864D9">
      <w:r>
        <w:separator/>
      </w:r>
    </w:p>
  </w:endnote>
  <w:endnote w:type="continuationSeparator" w:id="0">
    <w:p w14:paraId="4A62D77F" w14:textId="77777777" w:rsidR="00481B86" w:rsidRDefault="00481B86" w:rsidP="006864D9">
      <w:r>
        <w:continuationSeparator/>
      </w:r>
    </w:p>
  </w:endnote>
  <w:endnote w:type="continuationNotice" w:id="1">
    <w:p w14:paraId="7BE184B6" w14:textId="77777777" w:rsidR="00481B86" w:rsidRDefault="00481B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7030E" w14:textId="7CAA0AD9" w:rsidR="00EF3E16" w:rsidRPr="009E5997" w:rsidRDefault="00481B86" w:rsidP="009E5997">
    <w:pPr>
      <w:pStyle w:val="Voettekst"/>
      <w:jc w:val="center"/>
      <w:rPr>
        <w:color w:val="0070C0"/>
      </w:rPr>
    </w:pPr>
    <w:hyperlink r:id="rId1" w:history="1">
      <w:r w:rsidR="009E5997" w:rsidRPr="009E5997">
        <w:rPr>
          <w:rStyle w:val="Hyperlink"/>
          <w:color w:val="0070C0"/>
        </w:rPr>
        <w:t>www.obsdepionier.nl</w:t>
      </w:r>
    </w:hyperlink>
    <w:r w:rsidR="009E5997" w:rsidRPr="009E5997">
      <w:rPr>
        <w:color w:val="0070C0"/>
      </w:rPr>
      <w:t xml:space="preserve">    0162 437 832    </w:t>
    </w:r>
    <w:hyperlink r:id="rId2" w:history="1">
      <w:r w:rsidR="009E5997" w:rsidRPr="009E5997">
        <w:rPr>
          <w:rStyle w:val="Hyperlink"/>
          <w:color w:val="0070C0"/>
        </w:rPr>
        <w:t>directie@obsdepionier.nl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7B53EA" w14:textId="77777777" w:rsidR="00481B86" w:rsidRDefault="00481B86" w:rsidP="006864D9">
      <w:r>
        <w:separator/>
      </w:r>
    </w:p>
  </w:footnote>
  <w:footnote w:type="continuationSeparator" w:id="0">
    <w:p w14:paraId="45149815" w14:textId="77777777" w:rsidR="00481B86" w:rsidRDefault="00481B86" w:rsidP="006864D9">
      <w:r>
        <w:continuationSeparator/>
      </w:r>
    </w:p>
  </w:footnote>
  <w:footnote w:type="continuationNotice" w:id="1">
    <w:p w14:paraId="2A90383B" w14:textId="77777777" w:rsidR="00481B86" w:rsidRDefault="00481B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21A183" w14:textId="77777777" w:rsidR="006864D9" w:rsidRPr="006864D9" w:rsidRDefault="006864D9" w:rsidP="006864D9">
    <w:pPr>
      <w:pStyle w:val="Koptekst"/>
    </w:pPr>
    <w:r>
      <w:rPr>
        <w:lang w:eastAsia="nl-NL"/>
      </w:rPr>
      <mc:AlternateContent>
        <mc:Choice Requires="wps">
          <w:drawing>
            <wp:anchor distT="0" distB="0" distL="118745" distR="118745" simplePos="0" relativeHeight="251658240" behindDoc="1" locked="0" layoutInCell="1" allowOverlap="0" wp14:anchorId="0542FAAE" wp14:editId="75978B0C">
              <wp:simplePos x="0" y="0"/>
              <wp:positionH relativeFrom="margin">
                <wp:posOffset>-919480</wp:posOffset>
              </wp:positionH>
              <wp:positionV relativeFrom="page">
                <wp:posOffset>480695</wp:posOffset>
              </wp:positionV>
              <wp:extent cx="7105015" cy="414020"/>
              <wp:effectExtent l="0" t="0" r="635" b="5080"/>
              <wp:wrapSquare wrapText="bothSides"/>
              <wp:docPr id="197" name="Rechthoek 197"/>
              <wp:cNvGraphicFramePr/>
              <a:graphic xmlns:a="http://schemas.openxmlformats.org/drawingml/2006/main">
                <a:graphicData uri="http://schemas.microsoft.com/office/word/2010/wordprocessingShape">
                  <wps:wsp>
                    <wps:cNvSpPr/>
                    <wps:spPr>
                      <a:xfrm>
                        <a:off x="0" y="0"/>
                        <a:ext cx="7105015" cy="414020"/>
                      </a:xfrm>
                      <a:prstGeom prst="rect">
                        <a:avLst/>
                      </a:prstGeom>
                      <a:solidFill>
                        <a:srgbClr val="0A80A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Titel"/>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03F09AC4" w14:textId="77777777" w:rsidR="006864D9" w:rsidRPr="006864D9" w:rsidRDefault="006864D9" w:rsidP="006864D9">
                              <w:pPr>
                                <w:pStyle w:val="Kop2"/>
                                <w:jc w:val="center"/>
                                <w:rPr>
                                  <w:color w:val="FFFFFF" w:themeColor="background1"/>
                                </w:rPr>
                              </w:pPr>
                              <w:r w:rsidRPr="006864D9">
                                <w:rPr>
                                  <w:color w:val="FFFFFF" w:themeColor="background1"/>
                                </w:rPr>
                                <w:t>Nieuwsbrief obs De Pionier</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542FAAE" id="Rechthoek 197" o:spid="_x0000_s1037" style="position:absolute;margin-left:-72.4pt;margin-top:37.85pt;width:559.45pt;height:32.6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" o:allowoverlap="f" fillcolor="#0a80af" stroked="f" strokeweight="1pt">
              <v:textbox>
                <w:txbxContent>
                  <w:sdt>
                    <w:sdtPr>
                      <w:rPr>
                        <w:color w:val="FFFFFF" w:themeColor="background1"/>
                      </w:rPr>
                      <w:alias w:val="Titel"/>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03F09AC4" w14:textId="77777777" w:rsidR="006864D9" w:rsidRPr="006864D9" w:rsidRDefault="006864D9" w:rsidP="006864D9">
                        <w:pPr>
                          <w:pStyle w:val="Kop2"/>
                          <w:jc w:val="center"/>
                          <w:rPr>
                            <w:color w:val="FFFFFF" w:themeColor="background1"/>
                          </w:rPr>
                        </w:pPr>
                        <w:r w:rsidRPr="006864D9">
                          <w:rPr>
                            <w:color w:val="FFFFFF" w:themeColor="background1"/>
                          </w:rPr>
                          <w:t>Nieuwsbrief obs De Pionier</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37DF503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52" type="#_x0000_t75" style="width:215.95pt;height:143.95pt" o:bullet="t">
        <v:imagedata r:id="rId1" o:title="image001"/>
      </v:shape>
    </w:pict>
  </w:numPicBullet>
  <w:abstractNum w:abstractNumId="0" w15:restartNumberingAfterBreak="0">
    <w:nsid w:val="021621B8"/>
    <w:multiLevelType w:val="multilevel"/>
    <w:tmpl w:val="A216A3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22A8D"/>
    <w:multiLevelType w:val="hybridMultilevel"/>
    <w:tmpl w:val="37BE04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3B4329"/>
    <w:multiLevelType w:val="hybridMultilevel"/>
    <w:tmpl w:val="A178F2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AC7D30"/>
    <w:multiLevelType w:val="multilevel"/>
    <w:tmpl w:val="D61A6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4C0E53"/>
    <w:multiLevelType w:val="hybridMultilevel"/>
    <w:tmpl w:val="33A0E5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8866085"/>
    <w:multiLevelType w:val="multilevel"/>
    <w:tmpl w:val="2B468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A52E18"/>
    <w:multiLevelType w:val="hybridMultilevel"/>
    <w:tmpl w:val="299813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7905A9E"/>
    <w:multiLevelType w:val="multilevel"/>
    <w:tmpl w:val="58D0BB18"/>
    <w:lvl w:ilvl="0">
      <w:start w:val="1"/>
      <w:numFmt w:val="bullet"/>
      <w:lvlText w:val=""/>
      <w:lvlJc w:val="left"/>
      <w:pPr>
        <w:tabs>
          <w:tab w:val="num" w:pos="2160"/>
        </w:tabs>
        <w:ind w:left="2160" w:hanging="360"/>
      </w:pPr>
      <w:rPr>
        <w:rFonts w:ascii="Symbol" w:hAnsi="Symbol" w:hint="default"/>
        <w:sz w:val="20"/>
      </w:rPr>
    </w:lvl>
    <w:lvl w:ilvl="1">
      <w:start w:val="1"/>
      <w:numFmt w:val="bullet"/>
      <w:lvlText w:val="o"/>
      <w:lvlJc w:val="left"/>
      <w:pPr>
        <w:tabs>
          <w:tab w:val="num" w:pos="2880"/>
        </w:tabs>
        <w:ind w:left="2880" w:hanging="360"/>
      </w:pPr>
      <w:rPr>
        <w:rFonts w:ascii="Courier New" w:hAnsi="Courier New" w:cs="Times New Roman" w:hint="default"/>
        <w:sz w:val="20"/>
      </w:rPr>
    </w:lvl>
    <w:lvl w:ilvl="2">
      <w:start w:val="1"/>
      <w:numFmt w:val="bullet"/>
      <w:lvlText w:val=""/>
      <w:lvlJc w:val="left"/>
      <w:pPr>
        <w:tabs>
          <w:tab w:val="num" w:pos="3600"/>
        </w:tabs>
        <w:ind w:left="3600" w:hanging="360"/>
      </w:pPr>
      <w:rPr>
        <w:rFonts w:ascii="Wingdings" w:hAnsi="Wingdings" w:hint="default"/>
        <w:sz w:val="20"/>
      </w:rPr>
    </w:lvl>
    <w:lvl w:ilvl="3">
      <w:start w:val="1"/>
      <w:numFmt w:val="bullet"/>
      <w:lvlText w:val=""/>
      <w:lvlJc w:val="left"/>
      <w:pPr>
        <w:tabs>
          <w:tab w:val="num" w:pos="4320"/>
        </w:tabs>
        <w:ind w:left="4320" w:hanging="360"/>
      </w:pPr>
      <w:rPr>
        <w:rFonts w:ascii="Wingdings" w:hAnsi="Wingdings" w:hint="default"/>
        <w:sz w:val="20"/>
      </w:rPr>
    </w:lvl>
    <w:lvl w:ilvl="4">
      <w:start w:val="1"/>
      <w:numFmt w:val="bullet"/>
      <w:lvlText w:val=""/>
      <w:lvlJc w:val="left"/>
      <w:pPr>
        <w:tabs>
          <w:tab w:val="num" w:pos="5040"/>
        </w:tabs>
        <w:ind w:left="5040" w:hanging="360"/>
      </w:pPr>
      <w:rPr>
        <w:rFonts w:ascii="Wingdings" w:hAnsi="Wingdings" w:hint="default"/>
        <w:sz w:val="20"/>
      </w:rPr>
    </w:lvl>
    <w:lvl w:ilvl="5">
      <w:start w:val="1"/>
      <w:numFmt w:val="bullet"/>
      <w:lvlText w:val=""/>
      <w:lvlJc w:val="left"/>
      <w:pPr>
        <w:tabs>
          <w:tab w:val="num" w:pos="5760"/>
        </w:tabs>
        <w:ind w:left="5760" w:hanging="360"/>
      </w:pPr>
      <w:rPr>
        <w:rFonts w:ascii="Wingdings" w:hAnsi="Wingdings" w:hint="default"/>
        <w:sz w:val="20"/>
      </w:rPr>
    </w:lvl>
    <w:lvl w:ilvl="6">
      <w:start w:val="1"/>
      <w:numFmt w:val="bullet"/>
      <w:lvlText w:val=""/>
      <w:lvlJc w:val="left"/>
      <w:pPr>
        <w:tabs>
          <w:tab w:val="num" w:pos="6480"/>
        </w:tabs>
        <w:ind w:left="6480" w:hanging="360"/>
      </w:pPr>
      <w:rPr>
        <w:rFonts w:ascii="Wingdings" w:hAnsi="Wingdings" w:hint="default"/>
        <w:sz w:val="20"/>
      </w:rPr>
    </w:lvl>
    <w:lvl w:ilvl="7">
      <w:start w:val="1"/>
      <w:numFmt w:val="bullet"/>
      <w:lvlText w:val=""/>
      <w:lvlJc w:val="left"/>
      <w:pPr>
        <w:tabs>
          <w:tab w:val="num" w:pos="7200"/>
        </w:tabs>
        <w:ind w:left="7200" w:hanging="360"/>
      </w:pPr>
      <w:rPr>
        <w:rFonts w:ascii="Wingdings" w:hAnsi="Wingdings" w:hint="default"/>
        <w:sz w:val="20"/>
      </w:rPr>
    </w:lvl>
    <w:lvl w:ilvl="8">
      <w:start w:val="1"/>
      <w:numFmt w:val="bullet"/>
      <w:lvlText w:val=""/>
      <w:lvlJc w:val="left"/>
      <w:pPr>
        <w:tabs>
          <w:tab w:val="num" w:pos="7920"/>
        </w:tabs>
        <w:ind w:left="7920" w:hanging="360"/>
      </w:pPr>
      <w:rPr>
        <w:rFonts w:ascii="Wingdings" w:hAnsi="Wingdings" w:hint="default"/>
        <w:sz w:val="20"/>
      </w:rPr>
    </w:lvl>
  </w:abstractNum>
  <w:abstractNum w:abstractNumId="8" w15:restartNumberingAfterBreak="0">
    <w:nsid w:val="453E2ECD"/>
    <w:multiLevelType w:val="multilevel"/>
    <w:tmpl w:val="72CEA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7FC6522"/>
    <w:multiLevelType w:val="hybridMultilevel"/>
    <w:tmpl w:val="14EC1B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8314C6E"/>
    <w:multiLevelType w:val="hybridMultilevel"/>
    <w:tmpl w:val="A0CAD1D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B0418DA"/>
    <w:multiLevelType w:val="hybridMultilevel"/>
    <w:tmpl w:val="26ECB8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5A53931"/>
    <w:multiLevelType w:val="hybridMultilevel"/>
    <w:tmpl w:val="ACD28C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A2B2EC6"/>
    <w:multiLevelType w:val="hybridMultilevel"/>
    <w:tmpl w:val="3190AB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CD03F8D"/>
    <w:multiLevelType w:val="hybridMultilevel"/>
    <w:tmpl w:val="B156DC32"/>
    <w:lvl w:ilvl="0" w:tplc="D6ECA7D8">
      <w:start w:val="1"/>
      <w:numFmt w:val="bullet"/>
      <w:pStyle w:val="Lijst"/>
      <w:lvlText w:val=""/>
      <w:lvlJc w:val="left"/>
      <w:pPr>
        <w:tabs>
          <w:tab w:val="num" w:pos="360"/>
        </w:tabs>
        <w:ind w:left="360" w:hanging="360"/>
      </w:pPr>
      <w:rPr>
        <w:rFonts w:ascii="Symbol" w:hAnsi="Symbol" w:hint="default"/>
        <w:b w:val="0"/>
        <w:i w:val="0"/>
        <w:color w:val="FF6600"/>
        <w:sz w:val="28"/>
        <w:szCs w:val="2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78FD664D"/>
    <w:multiLevelType w:val="hybridMultilevel"/>
    <w:tmpl w:val="81D8D00C"/>
    <w:lvl w:ilvl="0" w:tplc="116E0768">
      <w:numFmt w:val="bullet"/>
      <w:lvlText w:val="•"/>
      <w:lvlJc w:val="left"/>
      <w:pPr>
        <w:ind w:left="1080" w:hanging="720"/>
      </w:pPr>
      <w:rPr>
        <w:rFonts w:ascii="Trebuchet MS" w:eastAsia="Times New Roman" w:hAnsi="Trebuchet MS" w:cs="Trebuchet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DC128CE"/>
    <w:multiLevelType w:val="hybridMultilevel"/>
    <w:tmpl w:val="1CDED60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
  </w:num>
  <w:num w:numId="5">
    <w:abstractNumId w:val="9"/>
  </w:num>
  <w:num w:numId="6">
    <w:abstractNumId w:val="6"/>
  </w:num>
  <w:num w:numId="7">
    <w:abstractNumId w:val="15"/>
  </w:num>
  <w:num w:numId="8">
    <w:abstractNumId w:val="5"/>
  </w:num>
  <w:num w:numId="9">
    <w:abstractNumId w:val="7"/>
  </w:num>
  <w:num w:numId="10">
    <w:abstractNumId w:val="0"/>
  </w:num>
  <w:num w:numId="11">
    <w:abstractNumId w:val="13"/>
  </w:num>
  <w:num w:numId="12">
    <w:abstractNumId w:val="12"/>
  </w:num>
  <w:num w:numId="13">
    <w:abstractNumId w:val="3"/>
  </w:num>
  <w:num w:numId="14">
    <w:abstractNumId w:val="8"/>
  </w:num>
  <w:num w:numId="15">
    <w:abstractNumId w:val="2"/>
  </w:num>
  <w:num w:numId="16">
    <w:abstractNumId w:val="11"/>
  </w:num>
  <w:num w:numId="17">
    <w:abstractNumId w:val="16"/>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characterSpacingControl w:val="doNotCompress"/>
  <w:ignoreMixedContent/>
  <w:alwaysShowPlaceholderText/>
  <w:hdrShapeDefaults>
    <o:shapedefaults v:ext="edit" spidmax="2049">
      <o:colormru v:ext="edit" colors="#ebeeff,#e7ffe7,#c1f3ff,#d7f7ff,#98a3d7,#bfc9ff,#ffc,#d1f4f3"/>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47E"/>
    <w:rsid w:val="00003E13"/>
    <w:rsid w:val="00005A7A"/>
    <w:rsid w:val="00020A99"/>
    <w:rsid w:val="0002181F"/>
    <w:rsid w:val="00032AB2"/>
    <w:rsid w:val="00034D9C"/>
    <w:rsid w:val="000372FB"/>
    <w:rsid w:val="00043AAD"/>
    <w:rsid w:val="000450C4"/>
    <w:rsid w:val="00047B10"/>
    <w:rsid w:val="00066835"/>
    <w:rsid w:val="00071193"/>
    <w:rsid w:val="000770EC"/>
    <w:rsid w:val="0007764E"/>
    <w:rsid w:val="000819DC"/>
    <w:rsid w:val="00081F72"/>
    <w:rsid w:val="00096C4E"/>
    <w:rsid w:val="000B62F8"/>
    <w:rsid w:val="000C4BF3"/>
    <w:rsid w:val="000D2124"/>
    <w:rsid w:val="000D2CBD"/>
    <w:rsid w:val="000D6C7E"/>
    <w:rsid w:val="000D7E3A"/>
    <w:rsid w:val="000F47F4"/>
    <w:rsid w:val="000F5E60"/>
    <w:rsid w:val="000F667D"/>
    <w:rsid w:val="000F7263"/>
    <w:rsid w:val="00102692"/>
    <w:rsid w:val="0010776A"/>
    <w:rsid w:val="00107FD0"/>
    <w:rsid w:val="00113DA4"/>
    <w:rsid w:val="00117C55"/>
    <w:rsid w:val="00121940"/>
    <w:rsid w:val="00123868"/>
    <w:rsid w:val="00123B47"/>
    <w:rsid w:val="00123BE5"/>
    <w:rsid w:val="0013072A"/>
    <w:rsid w:val="00134A38"/>
    <w:rsid w:val="00136980"/>
    <w:rsid w:val="001424A1"/>
    <w:rsid w:val="001522B9"/>
    <w:rsid w:val="001579E3"/>
    <w:rsid w:val="00162C81"/>
    <w:rsid w:val="00172648"/>
    <w:rsid w:val="001807A1"/>
    <w:rsid w:val="001833AC"/>
    <w:rsid w:val="001863C2"/>
    <w:rsid w:val="00191FBD"/>
    <w:rsid w:val="001A792A"/>
    <w:rsid w:val="001B0F13"/>
    <w:rsid w:val="001B11B1"/>
    <w:rsid w:val="001B15E0"/>
    <w:rsid w:val="001B4D09"/>
    <w:rsid w:val="001C4F58"/>
    <w:rsid w:val="001C6191"/>
    <w:rsid w:val="001D2B45"/>
    <w:rsid w:val="001D2E8B"/>
    <w:rsid w:val="001D4C38"/>
    <w:rsid w:val="001D4F3D"/>
    <w:rsid w:val="001D67CB"/>
    <w:rsid w:val="001F2B76"/>
    <w:rsid w:val="001F3625"/>
    <w:rsid w:val="002028B5"/>
    <w:rsid w:val="00210E4A"/>
    <w:rsid w:val="002127F3"/>
    <w:rsid w:val="00214BBB"/>
    <w:rsid w:val="00217029"/>
    <w:rsid w:val="00217277"/>
    <w:rsid w:val="00221E78"/>
    <w:rsid w:val="002356F4"/>
    <w:rsid w:val="00241953"/>
    <w:rsid w:val="002439E8"/>
    <w:rsid w:val="00250CF3"/>
    <w:rsid w:val="00254E16"/>
    <w:rsid w:val="00256EDB"/>
    <w:rsid w:val="00260393"/>
    <w:rsid w:val="002656B3"/>
    <w:rsid w:val="002902F2"/>
    <w:rsid w:val="00290619"/>
    <w:rsid w:val="002A7E4F"/>
    <w:rsid w:val="002B0ACC"/>
    <w:rsid w:val="002B33A6"/>
    <w:rsid w:val="002C0671"/>
    <w:rsid w:val="002C2585"/>
    <w:rsid w:val="002C4AA6"/>
    <w:rsid w:val="002C7352"/>
    <w:rsid w:val="002E1EDE"/>
    <w:rsid w:val="002E4777"/>
    <w:rsid w:val="002E5FAC"/>
    <w:rsid w:val="002F2C23"/>
    <w:rsid w:val="002F3A61"/>
    <w:rsid w:val="002F761E"/>
    <w:rsid w:val="00302AB7"/>
    <w:rsid w:val="00307955"/>
    <w:rsid w:val="003106EF"/>
    <w:rsid w:val="00310FEE"/>
    <w:rsid w:val="00312697"/>
    <w:rsid w:val="003169A1"/>
    <w:rsid w:val="00316D22"/>
    <w:rsid w:val="00322359"/>
    <w:rsid w:val="0032606E"/>
    <w:rsid w:val="00335FA3"/>
    <w:rsid w:val="0034060A"/>
    <w:rsid w:val="00344369"/>
    <w:rsid w:val="0034501B"/>
    <w:rsid w:val="00353961"/>
    <w:rsid w:val="003573D8"/>
    <w:rsid w:val="00360EFA"/>
    <w:rsid w:val="00364DCE"/>
    <w:rsid w:val="003665B6"/>
    <w:rsid w:val="0037030E"/>
    <w:rsid w:val="00377AAF"/>
    <w:rsid w:val="00380E54"/>
    <w:rsid w:val="003907B5"/>
    <w:rsid w:val="00391996"/>
    <w:rsid w:val="003B2C42"/>
    <w:rsid w:val="003C6F5D"/>
    <w:rsid w:val="003D4C0C"/>
    <w:rsid w:val="003D5FE0"/>
    <w:rsid w:val="003E750C"/>
    <w:rsid w:val="003F49EC"/>
    <w:rsid w:val="003F7069"/>
    <w:rsid w:val="00401118"/>
    <w:rsid w:val="00424E9D"/>
    <w:rsid w:val="00424FDC"/>
    <w:rsid w:val="00425AD3"/>
    <w:rsid w:val="00431203"/>
    <w:rsid w:val="00435885"/>
    <w:rsid w:val="00436B92"/>
    <w:rsid w:val="00443F9A"/>
    <w:rsid w:val="004451A0"/>
    <w:rsid w:val="00445BB3"/>
    <w:rsid w:val="004514D5"/>
    <w:rsid w:val="00453925"/>
    <w:rsid w:val="00455285"/>
    <w:rsid w:val="00460276"/>
    <w:rsid w:val="00473927"/>
    <w:rsid w:val="0047419C"/>
    <w:rsid w:val="00476DA4"/>
    <w:rsid w:val="00481B86"/>
    <w:rsid w:val="00482B6E"/>
    <w:rsid w:val="00487D53"/>
    <w:rsid w:val="004C4C82"/>
    <w:rsid w:val="004C634D"/>
    <w:rsid w:val="004D253A"/>
    <w:rsid w:val="004E03B2"/>
    <w:rsid w:val="004E179C"/>
    <w:rsid w:val="004E628B"/>
    <w:rsid w:val="004E6B66"/>
    <w:rsid w:val="004F2ABC"/>
    <w:rsid w:val="004F40E4"/>
    <w:rsid w:val="00514248"/>
    <w:rsid w:val="00514E3C"/>
    <w:rsid w:val="0051625E"/>
    <w:rsid w:val="005204E7"/>
    <w:rsid w:val="0053012B"/>
    <w:rsid w:val="00532D9F"/>
    <w:rsid w:val="00540534"/>
    <w:rsid w:val="00543222"/>
    <w:rsid w:val="00545C31"/>
    <w:rsid w:val="0054615E"/>
    <w:rsid w:val="005471D5"/>
    <w:rsid w:val="00550441"/>
    <w:rsid w:val="00554876"/>
    <w:rsid w:val="00563959"/>
    <w:rsid w:val="00564C2B"/>
    <w:rsid w:val="00576569"/>
    <w:rsid w:val="00587C02"/>
    <w:rsid w:val="00594FF7"/>
    <w:rsid w:val="00595576"/>
    <w:rsid w:val="00596D8D"/>
    <w:rsid w:val="005B1DC1"/>
    <w:rsid w:val="005B55A9"/>
    <w:rsid w:val="005B7C6C"/>
    <w:rsid w:val="005C6FFD"/>
    <w:rsid w:val="005D4028"/>
    <w:rsid w:val="005E64D0"/>
    <w:rsid w:val="00600B00"/>
    <w:rsid w:val="00602F97"/>
    <w:rsid w:val="006103E9"/>
    <w:rsid w:val="00621411"/>
    <w:rsid w:val="00630D26"/>
    <w:rsid w:val="00631DC8"/>
    <w:rsid w:val="006411CE"/>
    <w:rsid w:val="00641371"/>
    <w:rsid w:val="00643436"/>
    <w:rsid w:val="00645E5A"/>
    <w:rsid w:val="0065025D"/>
    <w:rsid w:val="00652F1A"/>
    <w:rsid w:val="00653764"/>
    <w:rsid w:val="00656CA2"/>
    <w:rsid w:val="00660E00"/>
    <w:rsid w:val="006674AD"/>
    <w:rsid w:val="006676E7"/>
    <w:rsid w:val="00667E1E"/>
    <w:rsid w:val="00670390"/>
    <w:rsid w:val="00674005"/>
    <w:rsid w:val="00682FF5"/>
    <w:rsid w:val="0068621F"/>
    <w:rsid w:val="006864D9"/>
    <w:rsid w:val="0069275B"/>
    <w:rsid w:val="00693B17"/>
    <w:rsid w:val="006940A2"/>
    <w:rsid w:val="006A1065"/>
    <w:rsid w:val="006A2324"/>
    <w:rsid w:val="006A78BE"/>
    <w:rsid w:val="006B4331"/>
    <w:rsid w:val="006B4D27"/>
    <w:rsid w:val="006B58DA"/>
    <w:rsid w:val="006B6D69"/>
    <w:rsid w:val="006C26A5"/>
    <w:rsid w:val="006C392E"/>
    <w:rsid w:val="006D2094"/>
    <w:rsid w:val="006D43A7"/>
    <w:rsid w:val="006D5ED9"/>
    <w:rsid w:val="006E7763"/>
    <w:rsid w:val="006F2434"/>
    <w:rsid w:val="006F2D91"/>
    <w:rsid w:val="006F4334"/>
    <w:rsid w:val="0070313E"/>
    <w:rsid w:val="00703189"/>
    <w:rsid w:val="00703771"/>
    <w:rsid w:val="00703C9D"/>
    <w:rsid w:val="00704B39"/>
    <w:rsid w:val="00705D96"/>
    <w:rsid w:val="00710229"/>
    <w:rsid w:val="00710AD9"/>
    <w:rsid w:val="00716E66"/>
    <w:rsid w:val="007219C2"/>
    <w:rsid w:val="00731994"/>
    <w:rsid w:val="00732701"/>
    <w:rsid w:val="007340C4"/>
    <w:rsid w:val="00734913"/>
    <w:rsid w:val="00735783"/>
    <w:rsid w:val="00737175"/>
    <w:rsid w:val="00743A13"/>
    <w:rsid w:val="00746BF6"/>
    <w:rsid w:val="00747FB9"/>
    <w:rsid w:val="007523B8"/>
    <w:rsid w:val="00753030"/>
    <w:rsid w:val="00754601"/>
    <w:rsid w:val="007624BB"/>
    <w:rsid w:val="00762ADA"/>
    <w:rsid w:val="00770395"/>
    <w:rsid w:val="00787110"/>
    <w:rsid w:val="007918FB"/>
    <w:rsid w:val="00792656"/>
    <w:rsid w:val="00793157"/>
    <w:rsid w:val="00796FC7"/>
    <w:rsid w:val="007A660B"/>
    <w:rsid w:val="007A7894"/>
    <w:rsid w:val="007B0903"/>
    <w:rsid w:val="007B0DAD"/>
    <w:rsid w:val="007B4A43"/>
    <w:rsid w:val="007B7E16"/>
    <w:rsid w:val="007D0023"/>
    <w:rsid w:val="007D7878"/>
    <w:rsid w:val="007E6DD0"/>
    <w:rsid w:val="007F071C"/>
    <w:rsid w:val="007F1B80"/>
    <w:rsid w:val="007F1C10"/>
    <w:rsid w:val="007F4439"/>
    <w:rsid w:val="007F48B2"/>
    <w:rsid w:val="007F665B"/>
    <w:rsid w:val="007F7C06"/>
    <w:rsid w:val="00800D55"/>
    <w:rsid w:val="00806A3D"/>
    <w:rsid w:val="008075BE"/>
    <w:rsid w:val="0080766C"/>
    <w:rsid w:val="0081647E"/>
    <w:rsid w:val="00820E4B"/>
    <w:rsid w:val="00830D89"/>
    <w:rsid w:val="008410CB"/>
    <w:rsid w:val="008461F4"/>
    <w:rsid w:val="00846F31"/>
    <w:rsid w:val="00847E14"/>
    <w:rsid w:val="00856552"/>
    <w:rsid w:val="00857652"/>
    <w:rsid w:val="008642AA"/>
    <w:rsid w:val="0086451E"/>
    <w:rsid w:val="00865557"/>
    <w:rsid w:val="00874926"/>
    <w:rsid w:val="00875506"/>
    <w:rsid w:val="008764E3"/>
    <w:rsid w:val="00884670"/>
    <w:rsid w:val="00891FDD"/>
    <w:rsid w:val="008A13B8"/>
    <w:rsid w:val="008A36C4"/>
    <w:rsid w:val="008A3E43"/>
    <w:rsid w:val="008B1979"/>
    <w:rsid w:val="008B2445"/>
    <w:rsid w:val="008B3AA7"/>
    <w:rsid w:val="008B7018"/>
    <w:rsid w:val="008C7B28"/>
    <w:rsid w:val="008D4C7B"/>
    <w:rsid w:val="008D5E5D"/>
    <w:rsid w:val="008D5FA0"/>
    <w:rsid w:val="008D69F0"/>
    <w:rsid w:val="008E6857"/>
    <w:rsid w:val="008F2CC7"/>
    <w:rsid w:val="009018B5"/>
    <w:rsid w:val="009063E5"/>
    <w:rsid w:val="00910A78"/>
    <w:rsid w:val="00914E6C"/>
    <w:rsid w:val="0091756A"/>
    <w:rsid w:val="009177A4"/>
    <w:rsid w:val="00921307"/>
    <w:rsid w:val="00934AA0"/>
    <w:rsid w:val="00944D71"/>
    <w:rsid w:val="009460F7"/>
    <w:rsid w:val="00952260"/>
    <w:rsid w:val="00952885"/>
    <w:rsid w:val="00953957"/>
    <w:rsid w:val="00956E6E"/>
    <w:rsid w:val="00960496"/>
    <w:rsid w:val="0096222F"/>
    <w:rsid w:val="009646BC"/>
    <w:rsid w:val="00964754"/>
    <w:rsid w:val="00966E5C"/>
    <w:rsid w:val="00972462"/>
    <w:rsid w:val="00982369"/>
    <w:rsid w:val="009834B2"/>
    <w:rsid w:val="00983B5E"/>
    <w:rsid w:val="00995831"/>
    <w:rsid w:val="009A19EC"/>
    <w:rsid w:val="009A36E6"/>
    <w:rsid w:val="009A3FAB"/>
    <w:rsid w:val="009A70B6"/>
    <w:rsid w:val="009B19E9"/>
    <w:rsid w:val="009B1E51"/>
    <w:rsid w:val="009B2FEB"/>
    <w:rsid w:val="009B4299"/>
    <w:rsid w:val="009C1BF2"/>
    <w:rsid w:val="009C6F7D"/>
    <w:rsid w:val="009C73A1"/>
    <w:rsid w:val="009C79AA"/>
    <w:rsid w:val="009D1891"/>
    <w:rsid w:val="009E18A1"/>
    <w:rsid w:val="009E5997"/>
    <w:rsid w:val="009E71F2"/>
    <w:rsid w:val="009F309B"/>
    <w:rsid w:val="00A01AB8"/>
    <w:rsid w:val="00A04863"/>
    <w:rsid w:val="00A0523E"/>
    <w:rsid w:val="00A22DDD"/>
    <w:rsid w:val="00A26650"/>
    <w:rsid w:val="00A3068E"/>
    <w:rsid w:val="00A3078F"/>
    <w:rsid w:val="00A3123D"/>
    <w:rsid w:val="00A33C46"/>
    <w:rsid w:val="00A423D9"/>
    <w:rsid w:val="00A427AC"/>
    <w:rsid w:val="00A45DD2"/>
    <w:rsid w:val="00A57B1E"/>
    <w:rsid w:val="00A62B02"/>
    <w:rsid w:val="00A72B68"/>
    <w:rsid w:val="00A877A0"/>
    <w:rsid w:val="00A91899"/>
    <w:rsid w:val="00A964AF"/>
    <w:rsid w:val="00AA2D0D"/>
    <w:rsid w:val="00AA368B"/>
    <w:rsid w:val="00AA3CC6"/>
    <w:rsid w:val="00AB6E09"/>
    <w:rsid w:val="00AC66C8"/>
    <w:rsid w:val="00AD0321"/>
    <w:rsid w:val="00AD3582"/>
    <w:rsid w:val="00AD5A25"/>
    <w:rsid w:val="00AF01AF"/>
    <w:rsid w:val="00AF0C24"/>
    <w:rsid w:val="00AF7686"/>
    <w:rsid w:val="00AF7805"/>
    <w:rsid w:val="00B02E47"/>
    <w:rsid w:val="00B04AB6"/>
    <w:rsid w:val="00B05A00"/>
    <w:rsid w:val="00B10476"/>
    <w:rsid w:val="00B10A7F"/>
    <w:rsid w:val="00B17D5D"/>
    <w:rsid w:val="00B238C3"/>
    <w:rsid w:val="00B23996"/>
    <w:rsid w:val="00B23B01"/>
    <w:rsid w:val="00B3596B"/>
    <w:rsid w:val="00B433A7"/>
    <w:rsid w:val="00B53D7B"/>
    <w:rsid w:val="00B63905"/>
    <w:rsid w:val="00B67FF6"/>
    <w:rsid w:val="00B71804"/>
    <w:rsid w:val="00B73DE7"/>
    <w:rsid w:val="00B742FD"/>
    <w:rsid w:val="00B812C0"/>
    <w:rsid w:val="00B84EC3"/>
    <w:rsid w:val="00B9002F"/>
    <w:rsid w:val="00B94C58"/>
    <w:rsid w:val="00B96AAB"/>
    <w:rsid w:val="00BA4F28"/>
    <w:rsid w:val="00BA5F81"/>
    <w:rsid w:val="00BB1774"/>
    <w:rsid w:val="00BB2844"/>
    <w:rsid w:val="00BD4494"/>
    <w:rsid w:val="00BE2463"/>
    <w:rsid w:val="00C03321"/>
    <w:rsid w:val="00C034D5"/>
    <w:rsid w:val="00C04343"/>
    <w:rsid w:val="00C075F9"/>
    <w:rsid w:val="00C2648B"/>
    <w:rsid w:val="00C276A5"/>
    <w:rsid w:val="00C351B1"/>
    <w:rsid w:val="00C36659"/>
    <w:rsid w:val="00C435AD"/>
    <w:rsid w:val="00C5029A"/>
    <w:rsid w:val="00C526FF"/>
    <w:rsid w:val="00C53477"/>
    <w:rsid w:val="00C60F19"/>
    <w:rsid w:val="00C71D15"/>
    <w:rsid w:val="00C71E20"/>
    <w:rsid w:val="00C7770B"/>
    <w:rsid w:val="00C8467A"/>
    <w:rsid w:val="00C95BF0"/>
    <w:rsid w:val="00CA0B9D"/>
    <w:rsid w:val="00CA25B5"/>
    <w:rsid w:val="00CB252E"/>
    <w:rsid w:val="00CB3DDA"/>
    <w:rsid w:val="00CB5244"/>
    <w:rsid w:val="00CB7F7B"/>
    <w:rsid w:val="00CC77A1"/>
    <w:rsid w:val="00CD1B1A"/>
    <w:rsid w:val="00CE53AA"/>
    <w:rsid w:val="00CE647D"/>
    <w:rsid w:val="00CF1DE9"/>
    <w:rsid w:val="00CF613B"/>
    <w:rsid w:val="00D000C0"/>
    <w:rsid w:val="00D0332D"/>
    <w:rsid w:val="00D1222A"/>
    <w:rsid w:val="00D259D9"/>
    <w:rsid w:val="00D41619"/>
    <w:rsid w:val="00D45113"/>
    <w:rsid w:val="00D50D54"/>
    <w:rsid w:val="00D52129"/>
    <w:rsid w:val="00D52EF9"/>
    <w:rsid w:val="00D605E3"/>
    <w:rsid w:val="00D6086B"/>
    <w:rsid w:val="00D669F1"/>
    <w:rsid w:val="00D70D10"/>
    <w:rsid w:val="00D70D82"/>
    <w:rsid w:val="00D76F2B"/>
    <w:rsid w:val="00D83FDB"/>
    <w:rsid w:val="00D86B4B"/>
    <w:rsid w:val="00D9773A"/>
    <w:rsid w:val="00DA6A0E"/>
    <w:rsid w:val="00DB380B"/>
    <w:rsid w:val="00DC25A7"/>
    <w:rsid w:val="00DD30B2"/>
    <w:rsid w:val="00DD3B8F"/>
    <w:rsid w:val="00DD4A48"/>
    <w:rsid w:val="00DD5DC7"/>
    <w:rsid w:val="00DE345D"/>
    <w:rsid w:val="00DE41E7"/>
    <w:rsid w:val="00DF4040"/>
    <w:rsid w:val="00DF5148"/>
    <w:rsid w:val="00E11E47"/>
    <w:rsid w:val="00E129EB"/>
    <w:rsid w:val="00E12DBC"/>
    <w:rsid w:val="00E22155"/>
    <w:rsid w:val="00E24335"/>
    <w:rsid w:val="00E25FB2"/>
    <w:rsid w:val="00E2652B"/>
    <w:rsid w:val="00E30832"/>
    <w:rsid w:val="00E311C2"/>
    <w:rsid w:val="00E65CCA"/>
    <w:rsid w:val="00E70F71"/>
    <w:rsid w:val="00E73CD3"/>
    <w:rsid w:val="00E92466"/>
    <w:rsid w:val="00E92CD9"/>
    <w:rsid w:val="00EA7682"/>
    <w:rsid w:val="00EB018C"/>
    <w:rsid w:val="00EB238F"/>
    <w:rsid w:val="00EB725C"/>
    <w:rsid w:val="00EB7B82"/>
    <w:rsid w:val="00EC1CAB"/>
    <w:rsid w:val="00EC1F49"/>
    <w:rsid w:val="00EC347E"/>
    <w:rsid w:val="00EC36A7"/>
    <w:rsid w:val="00ED3844"/>
    <w:rsid w:val="00EE01EC"/>
    <w:rsid w:val="00EE3C67"/>
    <w:rsid w:val="00EF3E16"/>
    <w:rsid w:val="00EF49DD"/>
    <w:rsid w:val="00EF573F"/>
    <w:rsid w:val="00EF6012"/>
    <w:rsid w:val="00F075AA"/>
    <w:rsid w:val="00F077E5"/>
    <w:rsid w:val="00F07EC8"/>
    <w:rsid w:val="00F113F2"/>
    <w:rsid w:val="00F21FEB"/>
    <w:rsid w:val="00F40918"/>
    <w:rsid w:val="00F5201D"/>
    <w:rsid w:val="00F62EE2"/>
    <w:rsid w:val="00F64458"/>
    <w:rsid w:val="00F821B6"/>
    <w:rsid w:val="00F82495"/>
    <w:rsid w:val="00F824B2"/>
    <w:rsid w:val="00F84B9F"/>
    <w:rsid w:val="00F85C30"/>
    <w:rsid w:val="00F85C86"/>
    <w:rsid w:val="00F93B4D"/>
    <w:rsid w:val="00F958F5"/>
    <w:rsid w:val="00FA0E89"/>
    <w:rsid w:val="00FA4B31"/>
    <w:rsid w:val="00FA60DE"/>
    <w:rsid w:val="00FA7C1C"/>
    <w:rsid w:val="00FB2878"/>
    <w:rsid w:val="00FB6C05"/>
    <w:rsid w:val="00FC1E67"/>
    <w:rsid w:val="00FD32C4"/>
    <w:rsid w:val="00FD41CB"/>
    <w:rsid w:val="00FE7983"/>
    <w:rsid w:val="00FE7C5C"/>
    <w:rsid w:val="00FF22C5"/>
    <w:rsid w:val="6CA185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beeff,#e7ffe7,#c1f3ff,#d7f7ff,#98a3d7,#bfc9ff,#ffc,#d1f4f3"/>
    </o:shapedefaults>
    <o:shapelayout v:ext="edit">
      <o:idmap v:ext="edit" data="1"/>
    </o:shapelayout>
  </w:shapeDefaults>
  <w:decimalSymbol w:val=","/>
  <w:listSeparator w:val=";"/>
  <w14:docId w14:val="7EA728D2"/>
  <w15:chartTrackingRefBased/>
  <w15:docId w15:val="{9FA39781-8EA3-49A4-BB28-3855A17BF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Trebuchet MS" w:eastAsia="Times New Roman" w:hAnsi="Trebuchet MS" w:cs="Trebuchet MS"/>
      <w:noProof/>
      <w:sz w:val="24"/>
      <w:szCs w:val="24"/>
      <w:lang w:eastAsia="zh-CN"/>
    </w:rPr>
  </w:style>
  <w:style w:type="paragraph" w:styleId="Kop1">
    <w:name w:val="heading 1"/>
    <w:basedOn w:val="Standaard"/>
    <w:next w:val="Standaard"/>
    <w:link w:val="Kop1Char"/>
    <w:qFormat/>
    <w:pPr>
      <w:keepNext/>
      <w:outlineLvl w:val="0"/>
    </w:pPr>
    <w:rPr>
      <w:rFonts w:cs="Times New Roman"/>
      <w:b/>
      <w:color w:val="000080"/>
      <w:sz w:val="40"/>
      <w:szCs w:val="40"/>
    </w:rPr>
  </w:style>
  <w:style w:type="paragraph" w:styleId="Kop2">
    <w:name w:val="heading 2"/>
    <w:basedOn w:val="Standaard"/>
    <w:next w:val="Standaard"/>
    <w:qFormat/>
    <w:pPr>
      <w:keepNext/>
      <w:outlineLvl w:val="1"/>
    </w:pPr>
    <w:rPr>
      <w:rFonts w:cs="Times New Roman"/>
      <w:b/>
      <w:color w:val="000080"/>
      <w:sz w:val="32"/>
      <w:szCs w:val="32"/>
    </w:rPr>
  </w:style>
  <w:style w:type="paragraph" w:styleId="Kop3">
    <w:name w:val="heading 3"/>
    <w:basedOn w:val="Standaard"/>
    <w:next w:val="Standaard"/>
    <w:qFormat/>
    <w:pPr>
      <w:keepNext/>
      <w:outlineLvl w:val="2"/>
    </w:pPr>
    <w:rPr>
      <w:rFonts w:ascii="Palatino" w:hAnsi="Palatino" w:cs="Times New Roman"/>
      <w:sz w:val="28"/>
      <w:szCs w:val="28"/>
    </w:rPr>
  </w:style>
  <w:style w:type="paragraph" w:styleId="Kop4">
    <w:name w:val="heading 4"/>
    <w:basedOn w:val="Standaard"/>
    <w:next w:val="Standaard"/>
    <w:qFormat/>
    <w:pPr>
      <w:keepNext/>
      <w:outlineLvl w:val="3"/>
    </w:pPr>
    <w:rPr>
      <w:rFonts w:ascii="Palatino" w:hAnsi="Palatino" w:cs="Times New Roman"/>
    </w:rPr>
  </w:style>
  <w:style w:type="paragraph" w:styleId="Kop5">
    <w:name w:val="heading 5"/>
    <w:basedOn w:val="Standaard"/>
    <w:next w:val="Standaard"/>
    <w:qFormat/>
    <w:pPr>
      <w:spacing w:before="240" w:after="60"/>
      <w:outlineLvl w:val="4"/>
    </w:pPr>
    <w:rPr>
      <w:rFonts w:ascii="Comic Sans MS" w:hAnsi="Comic Sans MS" w:cs="Times New Roman"/>
      <w:color w:val="003300"/>
      <w:sz w:val="26"/>
      <w:szCs w:val="26"/>
    </w:rPr>
  </w:style>
  <w:style w:type="paragraph" w:styleId="Kop6">
    <w:name w:val="heading 6"/>
    <w:basedOn w:val="Standaard"/>
    <w:next w:val="Standaard"/>
    <w:qFormat/>
    <w:pPr>
      <w:spacing w:before="240" w:after="60"/>
      <w:outlineLvl w:val="5"/>
    </w:pPr>
    <w:rPr>
      <w:rFonts w:ascii="Times" w:hAnsi="Times" w:cs="Times"/>
      <w:b/>
      <w:color w:val="003300"/>
      <w:sz w:val="22"/>
      <w:szCs w:val="22"/>
    </w:rPr>
  </w:style>
  <w:style w:type="paragraph" w:styleId="Kop9">
    <w:name w:val="heading 9"/>
    <w:basedOn w:val="Standaard"/>
    <w:next w:val="Standaard"/>
    <w:qFormat/>
    <w:pPr>
      <w:keepNext/>
      <w:outlineLvl w:val="8"/>
    </w:pPr>
    <w:rPr>
      <w:i/>
      <w:color w:val="003366"/>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
    <w:name w:val="List"/>
    <w:basedOn w:val="Standaard"/>
    <w:pPr>
      <w:numPr>
        <w:numId w:val="2"/>
      </w:numPr>
    </w:pPr>
    <w:rPr>
      <w:sz w:val="22"/>
      <w:szCs w:val="22"/>
    </w:rPr>
  </w:style>
  <w:style w:type="paragraph" w:styleId="Ballontekst">
    <w:name w:val="Balloon Text"/>
    <w:basedOn w:val="Standaard"/>
    <w:semiHidden/>
    <w:rPr>
      <w:rFonts w:ascii="Tahoma" w:hAnsi="Tahoma" w:cs="Tahoma"/>
      <w:sz w:val="16"/>
      <w:szCs w:val="16"/>
    </w:rPr>
  </w:style>
  <w:style w:type="paragraph" w:customStyle="1" w:styleId="web">
    <w:name w:val="web"/>
    <w:basedOn w:val="Standaard"/>
    <w:pPr>
      <w:jc w:val="center"/>
    </w:pPr>
    <w:rPr>
      <w:color w:val="FF6600"/>
      <w:lang w:eastAsia="nl-NL" w:bidi="nl-NL"/>
    </w:rPr>
  </w:style>
  <w:style w:type="paragraph" w:customStyle="1" w:styleId="Bijschrift1">
    <w:name w:val="Bijschrift1"/>
    <w:basedOn w:val="Standaard"/>
    <w:pPr>
      <w:spacing w:line="240" w:lineRule="atLeast"/>
      <w:jc w:val="center"/>
    </w:pPr>
    <w:rPr>
      <w:i/>
      <w:color w:val="33CCCC"/>
      <w:sz w:val="18"/>
      <w:szCs w:val="18"/>
      <w:lang w:eastAsia="nl-NL" w:bidi="nl-NL"/>
    </w:rPr>
  </w:style>
  <w:style w:type="paragraph" w:customStyle="1" w:styleId="Adresvanafzender">
    <w:name w:val="Adres van afzender"/>
    <w:basedOn w:val="Standaard"/>
    <w:pPr>
      <w:spacing w:line="220" w:lineRule="exact"/>
      <w:jc w:val="center"/>
    </w:pPr>
    <w:rPr>
      <w:sz w:val="18"/>
      <w:szCs w:val="18"/>
      <w:lang w:eastAsia="nl-NL" w:bidi="nl-NL"/>
    </w:rPr>
  </w:style>
  <w:style w:type="paragraph" w:customStyle="1" w:styleId="Jaargangennummer">
    <w:name w:val="Jaargang en nummer"/>
    <w:basedOn w:val="Standaard"/>
    <w:pPr>
      <w:spacing w:line="240" w:lineRule="atLeast"/>
    </w:pPr>
    <w:rPr>
      <w:b/>
      <w:color w:val="FF6600"/>
      <w:spacing w:val="20"/>
      <w:sz w:val="16"/>
      <w:szCs w:val="16"/>
      <w:lang w:eastAsia="nl-NL" w:bidi="nl-NL"/>
    </w:rPr>
  </w:style>
  <w:style w:type="paragraph" w:customStyle="1" w:styleId="Impressum">
    <w:name w:val="Impressum"/>
    <w:basedOn w:val="Kop1"/>
    <w:pPr>
      <w:jc w:val="center"/>
    </w:pPr>
    <w:rPr>
      <w:rFonts w:cs="Trebuchet MS"/>
      <w:color w:val="FFFFFF"/>
      <w:sz w:val="56"/>
      <w:szCs w:val="56"/>
      <w:lang w:eastAsia="nl-NL" w:bidi="nl-NL"/>
    </w:rPr>
  </w:style>
  <w:style w:type="paragraph" w:styleId="Kopvaninhoudsopgave">
    <w:name w:val="TOC Heading"/>
    <w:basedOn w:val="Standaard"/>
    <w:qFormat/>
    <w:pPr>
      <w:spacing w:after="120" w:line="240" w:lineRule="atLeast"/>
    </w:pPr>
    <w:rPr>
      <w:b/>
      <w:color w:val="000080"/>
      <w:sz w:val="20"/>
      <w:szCs w:val="20"/>
      <w:lang w:eastAsia="nl-NL" w:bidi="nl-NL"/>
    </w:rPr>
  </w:style>
  <w:style w:type="paragraph" w:customStyle="1" w:styleId="Tekstvaninhoudsopgave">
    <w:name w:val="Tekst van inhoudsopgave"/>
    <w:basedOn w:val="Standaard"/>
    <w:pPr>
      <w:tabs>
        <w:tab w:val="right" w:pos="2250"/>
      </w:tabs>
      <w:spacing w:line="360" w:lineRule="exact"/>
    </w:pPr>
    <w:rPr>
      <w:color w:val="000080"/>
      <w:sz w:val="16"/>
      <w:szCs w:val="16"/>
      <w:lang w:eastAsia="nl-NL" w:bidi="nl-NL"/>
    </w:rPr>
  </w:style>
  <w:style w:type="paragraph" w:customStyle="1" w:styleId="Titelvanpagina">
    <w:name w:val="Titel van pagina"/>
    <w:basedOn w:val="Standaard"/>
    <w:pPr>
      <w:jc w:val="right"/>
    </w:pPr>
    <w:rPr>
      <w:b/>
      <w:color w:val="FFFFFF"/>
      <w:sz w:val="28"/>
      <w:szCs w:val="28"/>
      <w:lang w:eastAsia="nl-NL" w:bidi="nl-NL"/>
    </w:rPr>
  </w:style>
  <w:style w:type="paragraph" w:customStyle="1" w:styleId="Blikvangercitaat">
    <w:name w:val="Blikvangercitaat"/>
    <w:basedOn w:val="Standaard"/>
    <w:pPr>
      <w:spacing w:line="360" w:lineRule="atLeast"/>
      <w:jc w:val="right"/>
    </w:pPr>
    <w:rPr>
      <w:i/>
      <w:color w:val="FF5050"/>
      <w:lang w:eastAsia="nl-NL" w:bidi="nl-NL"/>
    </w:rPr>
  </w:style>
  <w:style w:type="paragraph" w:customStyle="1" w:styleId="Postadres">
    <w:name w:val="Postadres"/>
    <w:basedOn w:val="Standaard"/>
    <w:pPr>
      <w:spacing w:line="280" w:lineRule="atLeast"/>
    </w:pPr>
    <w:rPr>
      <w:rFonts w:ascii="Arial" w:hAnsi="Arial" w:cs="Arial"/>
      <w:b/>
      <w:caps/>
      <w:lang w:eastAsia="nl-NL" w:bidi="nl-NL"/>
    </w:rPr>
  </w:style>
  <w:style w:type="paragraph" w:customStyle="1" w:styleId="Hoofdtekst">
    <w:name w:val="Hoofdtekst"/>
    <w:basedOn w:val="Standaard"/>
    <w:pPr>
      <w:spacing w:after="120"/>
    </w:pPr>
    <w:rPr>
      <w:sz w:val="20"/>
      <w:szCs w:val="20"/>
      <w:lang w:eastAsia="nl-NL" w:bidi="nl-NL"/>
    </w:rPr>
  </w:style>
  <w:style w:type="character" w:styleId="Paginanummer">
    <w:name w:val="page number"/>
    <w:rPr>
      <w:b/>
      <w:bCs w:val="0"/>
      <w:color w:val="FFFFFF"/>
      <w:sz w:val="28"/>
      <w:lang w:val="nl-NL"/>
    </w:rPr>
  </w:style>
  <w:style w:type="character" w:customStyle="1" w:styleId="emailstyle29">
    <w:name w:val="emailstyle29"/>
    <w:basedOn w:val="Standaardalinea-lettertype"/>
    <w:semiHidden/>
    <w:rPr>
      <w:rFonts w:ascii="Arial" w:hAnsi="Arial" w:cs="Arial" w:hint="default"/>
      <w:color w:val="000080"/>
      <w:sz w:val="20"/>
      <w:szCs w:val="20"/>
    </w:rPr>
  </w:style>
  <w:style w:type="table" w:customStyle="1" w:styleId="Standaardtabel1">
    <w:name w:val="Standaardtabel1"/>
    <w:semiHidden/>
    <w:rPr>
      <w:rFonts w:ascii="Times" w:hAnsi="Times" w:cs="Times"/>
    </w:rPr>
    <w:tblPr>
      <w:tblCellMar>
        <w:top w:w="0" w:type="dxa"/>
        <w:left w:w="108" w:type="dxa"/>
        <w:bottom w:w="0" w:type="dxa"/>
        <w:right w:w="108" w:type="dxa"/>
      </w:tblCellMar>
    </w:tblPr>
  </w:style>
  <w:style w:type="paragraph" w:styleId="Geenafstand">
    <w:name w:val="No Spacing"/>
    <w:uiPriority w:val="1"/>
    <w:qFormat/>
    <w:rsid w:val="00F40918"/>
    <w:rPr>
      <w:rFonts w:ascii="Trebuchet MS" w:eastAsia="Times New Roman" w:hAnsi="Trebuchet MS" w:cs="Trebuchet MS"/>
      <w:noProof/>
      <w:sz w:val="24"/>
      <w:szCs w:val="24"/>
      <w:lang w:eastAsia="zh-CN"/>
    </w:rPr>
  </w:style>
  <w:style w:type="paragraph" w:styleId="Koptekst">
    <w:name w:val="header"/>
    <w:basedOn w:val="Standaard"/>
    <w:link w:val="KoptekstChar"/>
    <w:uiPriority w:val="99"/>
    <w:rsid w:val="006864D9"/>
    <w:pPr>
      <w:tabs>
        <w:tab w:val="center" w:pos="4536"/>
        <w:tab w:val="right" w:pos="9072"/>
      </w:tabs>
    </w:pPr>
  </w:style>
  <w:style w:type="character" w:customStyle="1" w:styleId="KoptekstChar">
    <w:name w:val="Koptekst Char"/>
    <w:basedOn w:val="Standaardalinea-lettertype"/>
    <w:link w:val="Koptekst"/>
    <w:uiPriority w:val="99"/>
    <w:rsid w:val="006864D9"/>
    <w:rPr>
      <w:rFonts w:ascii="Trebuchet MS" w:eastAsia="Times New Roman" w:hAnsi="Trebuchet MS" w:cs="Trebuchet MS"/>
      <w:noProof/>
      <w:sz w:val="24"/>
      <w:szCs w:val="24"/>
      <w:lang w:eastAsia="zh-CN"/>
    </w:rPr>
  </w:style>
  <w:style w:type="paragraph" w:styleId="Voettekst">
    <w:name w:val="footer"/>
    <w:basedOn w:val="Standaard"/>
    <w:link w:val="VoettekstChar"/>
    <w:uiPriority w:val="99"/>
    <w:rsid w:val="006864D9"/>
    <w:pPr>
      <w:tabs>
        <w:tab w:val="center" w:pos="4536"/>
        <w:tab w:val="right" w:pos="9072"/>
      </w:tabs>
    </w:pPr>
  </w:style>
  <w:style w:type="character" w:customStyle="1" w:styleId="VoettekstChar">
    <w:name w:val="Voettekst Char"/>
    <w:basedOn w:val="Standaardalinea-lettertype"/>
    <w:link w:val="Voettekst"/>
    <w:uiPriority w:val="99"/>
    <w:rsid w:val="006864D9"/>
    <w:rPr>
      <w:rFonts w:ascii="Trebuchet MS" w:eastAsia="Times New Roman" w:hAnsi="Trebuchet MS" w:cs="Trebuchet MS"/>
      <w:noProof/>
      <w:sz w:val="24"/>
      <w:szCs w:val="24"/>
      <w:lang w:eastAsia="zh-CN"/>
    </w:rPr>
  </w:style>
  <w:style w:type="character" w:styleId="Hyperlink">
    <w:name w:val="Hyperlink"/>
    <w:basedOn w:val="Standaardalinea-lettertype"/>
    <w:uiPriority w:val="99"/>
    <w:rsid w:val="00EF3E16"/>
    <w:rPr>
      <w:color w:val="0563C1" w:themeColor="hyperlink"/>
      <w:u w:val="single"/>
    </w:rPr>
  </w:style>
  <w:style w:type="character" w:customStyle="1" w:styleId="Onopgelostemelding1">
    <w:name w:val="Onopgeloste melding1"/>
    <w:basedOn w:val="Standaardalinea-lettertype"/>
    <w:uiPriority w:val="99"/>
    <w:semiHidden/>
    <w:unhideWhenUsed/>
    <w:rsid w:val="00EF3E16"/>
    <w:rPr>
      <w:color w:val="605E5C"/>
      <w:shd w:val="clear" w:color="auto" w:fill="E1DFDD"/>
    </w:rPr>
  </w:style>
  <w:style w:type="paragraph" w:styleId="Lijstalinea">
    <w:name w:val="List Paragraph"/>
    <w:basedOn w:val="Standaard"/>
    <w:uiPriority w:val="34"/>
    <w:qFormat/>
    <w:rsid w:val="00540534"/>
    <w:pPr>
      <w:ind w:left="720"/>
      <w:contextualSpacing/>
    </w:pPr>
  </w:style>
  <w:style w:type="character" w:customStyle="1" w:styleId="Kop1Char">
    <w:name w:val="Kop 1 Char"/>
    <w:basedOn w:val="Standaardalinea-lettertype"/>
    <w:link w:val="Kop1"/>
    <w:rsid w:val="00C075F9"/>
    <w:rPr>
      <w:rFonts w:ascii="Trebuchet MS" w:eastAsia="Times New Roman" w:hAnsi="Trebuchet MS"/>
      <w:b/>
      <w:noProof/>
      <w:color w:val="000080"/>
      <w:sz w:val="40"/>
      <w:szCs w:val="40"/>
      <w:lang w:eastAsia="zh-CN"/>
    </w:rPr>
  </w:style>
  <w:style w:type="paragraph" w:styleId="Normaalweb">
    <w:name w:val="Normal (Web)"/>
    <w:basedOn w:val="Standaard"/>
    <w:uiPriority w:val="99"/>
    <w:unhideWhenUsed/>
    <w:rsid w:val="00734913"/>
    <w:rPr>
      <w:rFonts w:ascii="Times New Roman" w:eastAsiaTheme="minorHAnsi" w:hAnsi="Times New Roman" w:cs="Times New Roman"/>
      <w:noProof w:val="0"/>
      <w:lang w:eastAsia="nl-NL"/>
    </w:rPr>
  </w:style>
  <w:style w:type="character" w:customStyle="1" w:styleId="apple-tab-span">
    <w:name w:val="apple-tab-span"/>
    <w:basedOn w:val="Standaardalinea-lettertype"/>
    <w:rsid w:val="00734913"/>
  </w:style>
  <w:style w:type="paragraph" w:customStyle="1" w:styleId="Default">
    <w:name w:val="Default"/>
    <w:rsid w:val="008F2CC7"/>
    <w:pPr>
      <w:autoSpaceDE w:val="0"/>
      <w:autoSpaceDN w:val="0"/>
      <w:adjustRightInd w:val="0"/>
    </w:pPr>
    <w:rPr>
      <w:rFonts w:ascii="Calibri" w:hAnsi="Calibri" w:cs="Calibri"/>
      <w:color w:val="000000"/>
      <w:sz w:val="24"/>
      <w:szCs w:val="24"/>
    </w:rPr>
  </w:style>
  <w:style w:type="character" w:styleId="Onopgelostemelding">
    <w:name w:val="Unresolved Mention"/>
    <w:basedOn w:val="Standaardalinea-lettertype"/>
    <w:uiPriority w:val="99"/>
    <w:semiHidden/>
    <w:unhideWhenUsed/>
    <w:rsid w:val="008F2CC7"/>
    <w:rPr>
      <w:color w:val="605E5C"/>
      <w:shd w:val="clear" w:color="auto" w:fill="E1DFDD"/>
    </w:rPr>
  </w:style>
  <w:style w:type="paragraph" w:customStyle="1" w:styleId="paragraph">
    <w:name w:val="paragraph"/>
    <w:basedOn w:val="Standaard"/>
    <w:rsid w:val="006D5ED9"/>
    <w:pPr>
      <w:spacing w:before="100" w:beforeAutospacing="1" w:after="100" w:afterAutospacing="1"/>
    </w:pPr>
    <w:rPr>
      <w:rFonts w:ascii="Times New Roman" w:hAnsi="Times New Roman" w:cs="Times New Roman"/>
      <w:noProof w:val="0"/>
      <w:lang w:eastAsia="nl-NL"/>
    </w:rPr>
  </w:style>
  <w:style w:type="character" w:customStyle="1" w:styleId="normaltextrun">
    <w:name w:val="normaltextrun"/>
    <w:basedOn w:val="Standaardalinea-lettertype"/>
    <w:rsid w:val="006D5ED9"/>
  </w:style>
  <w:style w:type="character" w:customStyle="1" w:styleId="eop">
    <w:name w:val="eop"/>
    <w:basedOn w:val="Standaardalinea-lettertype"/>
    <w:rsid w:val="006D5ED9"/>
  </w:style>
  <w:style w:type="character" w:styleId="GevolgdeHyperlink">
    <w:name w:val="FollowedHyperlink"/>
    <w:basedOn w:val="Standaardalinea-lettertype"/>
    <w:rsid w:val="00DD5DC7"/>
    <w:rPr>
      <w:color w:val="954F72" w:themeColor="followedHyperlink"/>
      <w:u w:val="single"/>
    </w:rPr>
  </w:style>
  <w:style w:type="character" w:customStyle="1" w:styleId="markmzwcqixmz">
    <w:name w:val="markmzwcqixmz"/>
    <w:basedOn w:val="Standaardalinea-lettertype"/>
    <w:rsid w:val="008B3AA7"/>
  </w:style>
  <w:style w:type="character" w:customStyle="1" w:styleId="spellingerror">
    <w:name w:val="spellingerror"/>
    <w:basedOn w:val="Standaardalinea-lettertype"/>
    <w:rsid w:val="00FB6C05"/>
  </w:style>
  <w:style w:type="paragraph" w:customStyle="1" w:styleId="ydpa2473842msonormal">
    <w:name w:val="ydpa2473842msonormal"/>
    <w:basedOn w:val="Standaard"/>
    <w:rsid w:val="00F077E5"/>
    <w:pPr>
      <w:spacing w:before="100" w:beforeAutospacing="1" w:after="100" w:afterAutospacing="1"/>
    </w:pPr>
    <w:rPr>
      <w:rFonts w:ascii="Calibri" w:eastAsiaTheme="minorEastAsia" w:hAnsi="Calibri" w:cs="Calibri"/>
      <w:noProof w:val="0"/>
      <w:sz w:val="22"/>
      <w:szCs w:val="22"/>
      <w:lang w:eastAsia="nl-NL"/>
    </w:rPr>
  </w:style>
  <w:style w:type="character" w:styleId="Nadruk">
    <w:name w:val="Emphasis"/>
    <w:basedOn w:val="Standaardalinea-lettertype"/>
    <w:uiPriority w:val="20"/>
    <w:qFormat/>
    <w:rsid w:val="006B6D69"/>
    <w:rPr>
      <w:b/>
      <w:bCs/>
      <w:i w:val="0"/>
      <w:iCs w:val="0"/>
    </w:rPr>
  </w:style>
  <w:style w:type="character" w:customStyle="1" w:styleId="st">
    <w:name w:val="st"/>
    <w:basedOn w:val="Standaardalinea-lettertype"/>
    <w:rsid w:val="006B6D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118451">
      <w:bodyDiv w:val="1"/>
      <w:marLeft w:val="0"/>
      <w:marRight w:val="0"/>
      <w:marTop w:val="0"/>
      <w:marBottom w:val="0"/>
      <w:divBdr>
        <w:top w:val="none" w:sz="0" w:space="0" w:color="auto"/>
        <w:left w:val="none" w:sz="0" w:space="0" w:color="auto"/>
        <w:bottom w:val="none" w:sz="0" w:space="0" w:color="auto"/>
        <w:right w:val="none" w:sz="0" w:space="0" w:color="auto"/>
      </w:divBdr>
      <w:divsChild>
        <w:div w:id="1161118447">
          <w:marLeft w:val="0"/>
          <w:marRight w:val="0"/>
          <w:marTop w:val="0"/>
          <w:marBottom w:val="0"/>
          <w:divBdr>
            <w:top w:val="none" w:sz="0" w:space="0" w:color="auto"/>
            <w:left w:val="none" w:sz="0" w:space="0" w:color="auto"/>
            <w:bottom w:val="none" w:sz="0" w:space="0" w:color="auto"/>
            <w:right w:val="none" w:sz="0" w:space="0" w:color="auto"/>
          </w:divBdr>
        </w:div>
        <w:div w:id="2028166571">
          <w:marLeft w:val="0"/>
          <w:marRight w:val="0"/>
          <w:marTop w:val="0"/>
          <w:marBottom w:val="0"/>
          <w:divBdr>
            <w:top w:val="none" w:sz="0" w:space="0" w:color="auto"/>
            <w:left w:val="none" w:sz="0" w:space="0" w:color="auto"/>
            <w:bottom w:val="none" w:sz="0" w:space="0" w:color="auto"/>
            <w:right w:val="none" w:sz="0" w:space="0" w:color="auto"/>
          </w:divBdr>
        </w:div>
        <w:div w:id="2122261887">
          <w:marLeft w:val="0"/>
          <w:marRight w:val="0"/>
          <w:marTop w:val="0"/>
          <w:marBottom w:val="0"/>
          <w:divBdr>
            <w:top w:val="none" w:sz="0" w:space="0" w:color="auto"/>
            <w:left w:val="none" w:sz="0" w:space="0" w:color="auto"/>
            <w:bottom w:val="none" w:sz="0" w:space="0" w:color="auto"/>
            <w:right w:val="none" w:sz="0" w:space="0" w:color="auto"/>
          </w:divBdr>
        </w:div>
      </w:divsChild>
    </w:div>
    <w:div w:id="457189941">
      <w:bodyDiv w:val="1"/>
      <w:marLeft w:val="0"/>
      <w:marRight w:val="0"/>
      <w:marTop w:val="0"/>
      <w:marBottom w:val="0"/>
      <w:divBdr>
        <w:top w:val="none" w:sz="0" w:space="0" w:color="auto"/>
        <w:left w:val="none" w:sz="0" w:space="0" w:color="auto"/>
        <w:bottom w:val="none" w:sz="0" w:space="0" w:color="auto"/>
        <w:right w:val="none" w:sz="0" w:space="0" w:color="auto"/>
      </w:divBdr>
    </w:div>
    <w:div w:id="600525469">
      <w:bodyDiv w:val="1"/>
      <w:marLeft w:val="0"/>
      <w:marRight w:val="0"/>
      <w:marTop w:val="0"/>
      <w:marBottom w:val="0"/>
      <w:divBdr>
        <w:top w:val="none" w:sz="0" w:space="0" w:color="auto"/>
        <w:left w:val="none" w:sz="0" w:space="0" w:color="auto"/>
        <w:bottom w:val="none" w:sz="0" w:space="0" w:color="auto"/>
        <w:right w:val="none" w:sz="0" w:space="0" w:color="auto"/>
      </w:divBdr>
    </w:div>
    <w:div w:id="741101143">
      <w:bodyDiv w:val="1"/>
      <w:marLeft w:val="0"/>
      <w:marRight w:val="0"/>
      <w:marTop w:val="0"/>
      <w:marBottom w:val="0"/>
      <w:divBdr>
        <w:top w:val="none" w:sz="0" w:space="0" w:color="auto"/>
        <w:left w:val="none" w:sz="0" w:space="0" w:color="auto"/>
        <w:bottom w:val="none" w:sz="0" w:space="0" w:color="auto"/>
        <w:right w:val="none" w:sz="0" w:space="0" w:color="auto"/>
      </w:divBdr>
    </w:div>
    <w:div w:id="1128931521">
      <w:bodyDiv w:val="1"/>
      <w:marLeft w:val="0"/>
      <w:marRight w:val="0"/>
      <w:marTop w:val="0"/>
      <w:marBottom w:val="0"/>
      <w:divBdr>
        <w:top w:val="none" w:sz="0" w:space="0" w:color="auto"/>
        <w:left w:val="none" w:sz="0" w:space="0" w:color="auto"/>
        <w:bottom w:val="none" w:sz="0" w:space="0" w:color="auto"/>
        <w:right w:val="none" w:sz="0" w:space="0" w:color="auto"/>
      </w:divBdr>
      <w:divsChild>
        <w:div w:id="77558936">
          <w:marLeft w:val="0"/>
          <w:marRight w:val="0"/>
          <w:marTop w:val="0"/>
          <w:marBottom w:val="0"/>
          <w:divBdr>
            <w:top w:val="none" w:sz="0" w:space="0" w:color="auto"/>
            <w:left w:val="none" w:sz="0" w:space="0" w:color="auto"/>
            <w:bottom w:val="none" w:sz="0" w:space="0" w:color="auto"/>
            <w:right w:val="none" w:sz="0" w:space="0" w:color="auto"/>
          </w:divBdr>
        </w:div>
        <w:div w:id="203517334">
          <w:marLeft w:val="0"/>
          <w:marRight w:val="0"/>
          <w:marTop w:val="0"/>
          <w:marBottom w:val="0"/>
          <w:divBdr>
            <w:top w:val="none" w:sz="0" w:space="0" w:color="auto"/>
            <w:left w:val="none" w:sz="0" w:space="0" w:color="auto"/>
            <w:bottom w:val="none" w:sz="0" w:space="0" w:color="auto"/>
            <w:right w:val="none" w:sz="0" w:space="0" w:color="auto"/>
          </w:divBdr>
        </w:div>
        <w:div w:id="251790458">
          <w:marLeft w:val="0"/>
          <w:marRight w:val="0"/>
          <w:marTop w:val="0"/>
          <w:marBottom w:val="0"/>
          <w:divBdr>
            <w:top w:val="none" w:sz="0" w:space="0" w:color="auto"/>
            <w:left w:val="none" w:sz="0" w:space="0" w:color="auto"/>
            <w:bottom w:val="none" w:sz="0" w:space="0" w:color="auto"/>
            <w:right w:val="none" w:sz="0" w:space="0" w:color="auto"/>
          </w:divBdr>
        </w:div>
        <w:div w:id="273099672">
          <w:marLeft w:val="0"/>
          <w:marRight w:val="0"/>
          <w:marTop w:val="0"/>
          <w:marBottom w:val="0"/>
          <w:divBdr>
            <w:top w:val="none" w:sz="0" w:space="0" w:color="auto"/>
            <w:left w:val="none" w:sz="0" w:space="0" w:color="auto"/>
            <w:bottom w:val="none" w:sz="0" w:space="0" w:color="auto"/>
            <w:right w:val="none" w:sz="0" w:space="0" w:color="auto"/>
          </w:divBdr>
        </w:div>
        <w:div w:id="435029945">
          <w:marLeft w:val="0"/>
          <w:marRight w:val="0"/>
          <w:marTop w:val="0"/>
          <w:marBottom w:val="0"/>
          <w:divBdr>
            <w:top w:val="none" w:sz="0" w:space="0" w:color="auto"/>
            <w:left w:val="none" w:sz="0" w:space="0" w:color="auto"/>
            <w:bottom w:val="none" w:sz="0" w:space="0" w:color="auto"/>
            <w:right w:val="none" w:sz="0" w:space="0" w:color="auto"/>
          </w:divBdr>
        </w:div>
        <w:div w:id="907156914">
          <w:marLeft w:val="0"/>
          <w:marRight w:val="0"/>
          <w:marTop w:val="0"/>
          <w:marBottom w:val="0"/>
          <w:divBdr>
            <w:top w:val="none" w:sz="0" w:space="0" w:color="auto"/>
            <w:left w:val="none" w:sz="0" w:space="0" w:color="auto"/>
            <w:bottom w:val="none" w:sz="0" w:space="0" w:color="auto"/>
            <w:right w:val="none" w:sz="0" w:space="0" w:color="auto"/>
          </w:divBdr>
        </w:div>
        <w:div w:id="1197700071">
          <w:marLeft w:val="0"/>
          <w:marRight w:val="0"/>
          <w:marTop w:val="0"/>
          <w:marBottom w:val="0"/>
          <w:divBdr>
            <w:top w:val="none" w:sz="0" w:space="0" w:color="auto"/>
            <w:left w:val="none" w:sz="0" w:space="0" w:color="auto"/>
            <w:bottom w:val="none" w:sz="0" w:space="0" w:color="auto"/>
            <w:right w:val="none" w:sz="0" w:space="0" w:color="auto"/>
          </w:divBdr>
        </w:div>
        <w:div w:id="1219320187">
          <w:marLeft w:val="0"/>
          <w:marRight w:val="0"/>
          <w:marTop w:val="0"/>
          <w:marBottom w:val="0"/>
          <w:divBdr>
            <w:top w:val="none" w:sz="0" w:space="0" w:color="auto"/>
            <w:left w:val="none" w:sz="0" w:space="0" w:color="auto"/>
            <w:bottom w:val="none" w:sz="0" w:space="0" w:color="auto"/>
            <w:right w:val="none" w:sz="0" w:space="0" w:color="auto"/>
          </w:divBdr>
        </w:div>
        <w:div w:id="1355884699">
          <w:marLeft w:val="0"/>
          <w:marRight w:val="0"/>
          <w:marTop w:val="0"/>
          <w:marBottom w:val="0"/>
          <w:divBdr>
            <w:top w:val="none" w:sz="0" w:space="0" w:color="auto"/>
            <w:left w:val="none" w:sz="0" w:space="0" w:color="auto"/>
            <w:bottom w:val="none" w:sz="0" w:space="0" w:color="auto"/>
            <w:right w:val="none" w:sz="0" w:space="0" w:color="auto"/>
          </w:divBdr>
        </w:div>
        <w:div w:id="1462722807">
          <w:marLeft w:val="0"/>
          <w:marRight w:val="0"/>
          <w:marTop w:val="0"/>
          <w:marBottom w:val="0"/>
          <w:divBdr>
            <w:top w:val="none" w:sz="0" w:space="0" w:color="auto"/>
            <w:left w:val="none" w:sz="0" w:space="0" w:color="auto"/>
            <w:bottom w:val="none" w:sz="0" w:space="0" w:color="auto"/>
            <w:right w:val="none" w:sz="0" w:space="0" w:color="auto"/>
          </w:divBdr>
        </w:div>
        <w:div w:id="1469013022">
          <w:marLeft w:val="0"/>
          <w:marRight w:val="0"/>
          <w:marTop w:val="0"/>
          <w:marBottom w:val="0"/>
          <w:divBdr>
            <w:top w:val="none" w:sz="0" w:space="0" w:color="auto"/>
            <w:left w:val="none" w:sz="0" w:space="0" w:color="auto"/>
            <w:bottom w:val="none" w:sz="0" w:space="0" w:color="auto"/>
            <w:right w:val="none" w:sz="0" w:space="0" w:color="auto"/>
          </w:divBdr>
        </w:div>
        <w:div w:id="1570653185">
          <w:marLeft w:val="0"/>
          <w:marRight w:val="0"/>
          <w:marTop w:val="0"/>
          <w:marBottom w:val="0"/>
          <w:divBdr>
            <w:top w:val="none" w:sz="0" w:space="0" w:color="auto"/>
            <w:left w:val="none" w:sz="0" w:space="0" w:color="auto"/>
            <w:bottom w:val="none" w:sz="0" w:space="0" w:color="auto"/>
            <w:right w:val="none" w:sz="0" w:space="0" w:color="auto"/>
          </w:divBdr>
        </w:div>
        <w:div w:id="1752044217">
          <w:marLeft w:val="0"/>
          <w:marRight w:val="0"/>
          <w:marTop w:val="0"/>
          <w:marBottom w:val="0"/>
          <w:divBdr>
            <w:top w:val="none" w:sz="0" w:space="0" w:color="auto"/>
            <w:left w:val="none" w:sz="0" w:space="0" w:color="auto"/>
            <w:bottom w:val="none" w:sz="0" w:space="0" w:color="auto"/>
            <w:right w:val="none" w:sz="0" w:space="0" w:color="auto"/>
          </w:divBdr>
        </w:div>
        <w:div w:id="1951669576">
          <w:marLeft w:val="0"/>
          <w:marRight w:val="0"/>
          <w:marTop w:val="0"/>
          <w:marBottom w:val="0"/>
          <w:divBdr>
            <w:top w:val="none" w:sz="0" w:space="0" w:color="auto"/>
            <w:left w:val="none" w:sz="0" w:space="0" w:color="auto"/>
            <w:bottom w:val="none" w:sz="0" w:space="0" w:color="auto"/>
            <w:right w:val="none" w:sz="0" w:space="0" w:color="auto"/>
          </w:divBdr>
        </w:div>
        <w:div w:id="1952471467">
          <w:marLeft w:val="0"/>
          <w:marRight w:val="0"/>
          <w:marTop w:val="0"/>
          <w:marBottom w:val="0"/>
          <w:divBdr>
            <w:top w:val="none" w:sz="0" w:space="0" w:color="auto"/>
            <w:left w:val="none" w:sz="0" w:space="0" w:color="auto"/>
            <w:bottom w:val="none" w:sz="0" w:space="0" w:color="auto"/>
            <w:right w:val="none" w:sz="0" w:space="0" w:color="auto"/>
          </w:divBdr>
        </w:div>
        <w:div w:id="2019849225">
          <w:marLeft w:val="0"/>
          <w:marRight w:val="0"/>
          <w:marTop w:val="0"/>
          <w:marBottom w:val="0"/>
          <w:divBdr>
            <w:top w:val="none" w:sz="0" w:space="0" w:color="auto"/>
            <w:left w:val="none" w:sz="0" w:space="0" w:color="auto"/>
            <w:bottom w:val="none" w:sz="0" w:space="0" w:color="auto"/>
            <w:right w:val="none" w:sz="0" w:space="0" w:color="auto"/>
          </w:divBdr>
        </w:div>
      </w:divsChild>
    </w:div>
    <w:div w:id="1177426936">
      <w:bodyDiv w:val="1"/>
      <w:marLeft w:val="0"/>
      <w:marRight w:val="0"/>
      <w:marTop w:val="0"/>
      <w:marBottom w:val="0"/>
      <w:divBdr>
        <w:top w:val="none" w:sz="0" w:space="0" w:color="auto"/>
        <w:left w:val="none" w:sz="0" w:space="0" w:color="auto"/>
        <w:bottom w:val="none" w:sz="0" w:space="0" w:color="auto"/>
        <w:right w:val="none" w:sz="0" w:space="0" w:color="auto"/>
      </w:divBdr>
    </w:div>
    <w:div w:id="1486387250">
      <w:bodyDiv w:val="1"/>
      <w:marLeft w:val="0"/>
      <w:marRight w:val="0"/>
      <w:marTop w:val="0"/>
      <w:marBottom w:val="0"/>
      <w:divBdr>
        <w:top w:val="none" w:sz="0" w:space="0" w:color="auto"/>
        <w:left w:val="none" w:sz="0" w:space="0" w:color="auto"/>
        <w:bottom w:val="none" w:sz="0" w:space="0" w:color="auto"/>
        <w:right w:val="none" w:sz="0" w:space="0" w:color="auto"/>
      </w:divBdr>
    </w:div>
    <w:div w:id="1576010960">
      <w:bodyDiv w:val="1"/>
      <w:marLeft w:val="0"/>
      <w:marRight w:val="0"/>
      <w:marTop w:val="0"/>
      <w:marBottom w:val="0"/>
      <w:divBdr>
        <w:top w:val="none" w:sz="0" w:space="0" w:color="auto"/>
        <w:left w:val="none" w:sz="0" w:space="0" w:color="auto"/>
        <w:bottom w:val="none" w:sz="0" w:space="0" w:color="auto"/>
        <w:right w:val="none" w:sz="0" w:space="0" w:color="auto"/>
      </w:divBdr>
    </w:div>
    <w:div w:id="1632244674">
      <w:bodyDiv w:val="1"/>
      <w:marLeft w:val="0"/>
      <w:marRight w:val="0"/>
      <w:marTop w:val="0"/>
      <w:marBottom w:val="0"/>
      <w:divBdr>
        <w:top w:val="none" w:sz="0" w:space="0" w:color="auto"/>
        <w:left w:val="none" w:sz="0" w:space="0" w:color="auto"/>
        <w:bottom w:val="none" w:sz="0" w:space="0" w:color="auto"/>
        <w:right w:val="none" w:sz="0" w:space="0" w:color="auto"/>
      </w:divBdr>
    </w:div>
    <w:div w:id="1698000311">
      <w:bodyDiv w:val="1"/>
      <w:marLeft w:val="0"/>
      <w:marRight w:val="0"/>
      <w:marTop w:val="0"/>
      <w:marBottom w:val="0"/>
      <w:divBdr>
        <w:top w:val="none" w:sz="0" w:space="0" w:color="auto"/>
        <w:left w:val="none" w:sz="0" w:space="0" w:color="auto"/>
        <w:bottom w:val="none" w:sz="0" w:space="0" w:color="auto"/>
        <w:right w:val="none" w:sz="0" w:space="0" w:color="auto"/>
      </w:divBdr>
    </w:div>
    <w:div w:id="1738242617">
      <w:bodyDiv w:val="1"/>
      <w:marLeft w:val="0"/>
      <w:marRight w:val="0"/>
      <w:marTop w:val="0"/>
      <w:marBottom w:val="0"/>
      <w:divBdr>
        <w:top w:val="none" w:sz="0" w:space="0" w:color="auto"/>
        <w:left w:val="none" w:sz="0" w:space="0" w:color="auto"/>
        <w:bottom w:val="none" w:sz="0" w:space="0" w:color="auto"/>
        <w:right w:val="none" w:sz="0" w:space="0" w:color="auto"/>
      </w:divBdr>
      <w:divsChild>
        <w:div w:id="1612933396">
          <w:marLeft w:val="0"/>
          <w:marRight w:val="0"/>
          <w:marTop w:val="0"/>
          <w:marBottom w:val="0"/>
          <w:divBdr>
            <w:top w:val="none" w:sz="0" w:space="0" w:color="auto"/>
            <w:left w:val="none" w:sz="0" w:space="0" w:color="auto"/>
            <w:bottom w:val="none" w:sz="0" w:space="0" w:color="auto"/>
            <w:right w:val="none" w:sz="0" w:space="0" w:color="auto"/>
          </w:divBdr>
          <w:divsChild>
            <w:div w:id="217673903">
              <w:marLeft w:val="0"/>
              <w:marRight w:val="0"/>
              <w:marTop w:val="0"/>
              <w:marBottom w:val="0"/>
              <w:divBdr>
                <w:top w:val="none" w:sz="0" w:space="0" w:color="auto"/>
                <w:left w:val="none" w:sz="0" w:space="0" w:color="auto"/>
                <w:bottom w:val="none" w:sz="0" w:space="0" w:color="auto"/>
                <w:right w:val="none" w:sz="0" w:space="0" w:color="auto"/>
              </w:divBdr>
            </w:div>
            <w:div w:id="307636988">
              <w:marLeft w:val="0"/>
              <w:marRight w:val="0"/>
              <w:marTop w:val="0"/>
              <w:marBottom w:val="0"/>
              <w:divBdr>
                <w:top w:val="none" w:sz="0" w:space="0" w:color="auto"/>
                <w:left w:val="none" w:sz="0" w:space="0" w:color="auto"/>
                <w:bottom w:val="none" w:sz="0" w:space="0" w:color="auto"/>
                <w:right w:val="none" w:sz="0" w:space="0" w:color="auto"/>
              </w:divBdr>
            </w:div>
            <w:div w:id="1157457523">
              <w:marLeft w:val="0"/>
              <w:marRight w:val="0"/>
              <w:marTop w:val="0"/>
              <w:marBottom w:val="0"/>
              <w:divBdr>
                <w:top w:val="none" w:sz="0" w:space="0" w:color="auto"/>
                <w:left w:val="none" w:sz="0" w:space="0" w:color="auto"/>
                <w:bottom w:val="none" w:sz="0" w:space="0" w:color="auto"/>
                <w:right w:val="none" w:sz="0" w:space="0" w:color="auto"/>
              </w:divBdr>
            </w:div>
            <w:div w:id="2110468283">
              <w:marLeft w:val="0"/>
              <w:marRight w:val="0"/>
              <w:marTop w:val="0"/>
              <w:marBottom w:val="0"/>
              <w:divBdr>
                <w:top w:val="none" w:sz="0" w:space="0" w:color="auto"/>
                <w:left w:val="none" w:sz="0" w:space="0" w:color="auto"/>
                <w:bottom w:val="none" w:sz="0" w:space="0" w:color="auto"/>
                <w:right w:val="none" w:sz="0" w:space="0" w:color="auto"/>
              </w:divBdr>
            </w:div>
          </w:divsChild>
        </w:div>
        <w:div w:id="1655528377">
          <w:marLeft w:val="0"/>
          <w:marRight w:val="0"/>
          <w:marTop w:val="0"/>
          <w:marBottom w:val="0"/>
          <w:divBdr>
            <w:top w:val="none" w:sz="0" w:space="0" w:color="auto"/>
            <w:left w:val="none" w:sz="0" w:space="0" w:color="auto"/>
            <w:bottom w:val="none" w:sz="0" w:space="0" w:color="auto"/>
            <w:right w:val="none" w:sz="0" w:space="0" w:color="auto"/>
          </w:divBdr>
          <w:divsChild>
            <w:div w:id="861043973">
              <w:marLeft w:val="0"/>
              <w:marRight w:val="0"/>
              <w:marTop w:val="0"/>
              <w:marBottom w:val="0"/>
              <w:divBdr>
                <w:top w:val="none" w:sz="0" w:space="0" w:color="auto"/>
                <w:left w:val="none" w:sz="0" w:space="0" w:color="auto"/>
                <w:bottom w:val="none" w:sz="0" w:space="0" w:color="auto"/>
                <w:right w:val="none" w:sz="0" w:space="0" w:color="auto"/>
              </w:divBdr>
            </w:div>
            <w:div w:id="1193808172">
              <w:marLeft w:val="0"/>
              <w:marRight w:val="0"/>
              <w:marTop w:val="0"/>
              <w:marBottom w:val="0"/>
              <w:divBdr>
                <w:top w:val="none" w:sz="0" w:space="0" w:color="auto"/>
                <w:left w:val="none" w:sz="0" w:space="0" w:color="auto"/>
                <w:bottom w:val="none" w:sz="0" w:space="0" w:color="auto"/>
                <w:right w:val="none" w:sz="0" w:space="0" w:color="auto"/>
              </w:divBdr>
            </w:div>
            <w:div w:id="1990864969">
              <w:marLeft w:val="0"/>
              <w:marRight w:val="0"/>
              <w:marTop w:val="0"/>
              <w:marBottom w:val="0"/>
              <w:divBdr>
                <w:top w:val="none" w:sz="0" w:space="0" w:color="auto"/>
                <w:left w:val="none" w:sz="0" w:space="0" w:color="auto"/>
                <w:bottom w:val="none" w:sz="0" w:space="0" w:color="auto"/>
                <w:right w:val="none" w:sz="0" w:space="0" w:color="auto"/>
              </w:divBdr>
            </w:div>
            <w:div w:id="209520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4326">
      <w:bodyDiv w:val="1"/>
      <w:marLeft w:val="0"/>
      <w:marRight w:val="0"/>
      <w:marTop w:val="0"/>
      <w:marBottom w:val="0"/>
      <w:divBdr>
        <w:top w:val="none" w:sz="0" w:space="0" w:color="auto"/>
        <w:left w:val="none" w:sz="0" w:space="0" w:color="auto"/>
        <w:bottom w:val="none" w:sz="0" w:space="0" w:color="auto"/>
        <w:right w:val="none" w:sz="0" w:space="0" w:color="auto"/>
      </w:divBdr>
      <w:divsChild>
        <w:div w:id="36049734">
          <w:marLeft w:val="0"/>
          <w:marRight w:val="0"/>
          <w:marTop w:val="0"/>
          <w:marBottom w:val="0"/>
          <w:divBdr>
            <w:top w:val="none" w:sz="0" w:space="0" w:color="auto"/>
            <w:left w:val="none" w:sz="0" w:space="0" w:color="auto"/>
            <w:bottom w:val="none" w:sz="0" w:space="0" w:color="auto"/>
            <w:right w:val="none" w:sz="0" w:space="0" w:color="auto"/>
          </w:divBdr>
        </w:div>
        <w:div w:id="785201335">
          <w:marLeft w:val="0"/>
          <w:marRight w:val="0"/>
          <w:marTop w:val="0"/>
          <w:marBottom w:val="0"/>
          <w:divBdr>
            <w:top w:val="none" w:sz="0" w:space="0" w:color="auto"/>
            <w:left w:val="none" w:sz="0" w:space="0" w:color="auto"/>
            <w:bottom w:val="none" w:sz="0" w:space="0" w:color="auto"/>
            <w:right w:val="none" w:sz="0" w:space="0" w:color="auto"/>
          </w:divBdr>
        </w:div>
        <w:div w:id="1449010961">
          <w:marLeft w:val="0"/>
          <w:marRight w:val="0"/>
          <w:marTop w:val="0"/>
          <w:marBottom w:val="0"/>
          <w:divBdr>
            <w:top w:val="none" w:sz="0" w:space="0" w:color="auto"/>
            <w:left w:val="none" w:sz="0" w:space="0" w:color="auto"/>
            <w:bottom w:val="none" w:sz="0" w:space="0" w:color="auto"/>
            <w:right w:val="none" w:sz="0" w:space="0" w:color="auto"/>
          </w:divBdr>
        </w:div>
        <w:div w:id="1513493108">
          <w:marLeft w:val="0"/>
          <w:marRight w:val="0"/>
          <w:marTop w:val="0"/>
          <w:marBottom w:val="0"/>
          <w:divBdr>
            <w:top w:val="none" w:sz="0" w:space="0" w:color="auto"/>
            <w:left w:val="none" w:sz="0" w:space="0" w:color="auto"/>
            <w:bottom w:val="none" w:sz="0" w:space="0" w:color="auto"/>
            <w:right w:val="none" w:sz="0" w:space="0" w:color="auto"/>
          </w:divBdr>
        </w:div>
        <w:div w:id="1697347210">
          <w:marLeft w:val="0"/>
          <w:marRight w:val="0"/>
          <w:marTop w:val="0"/>
          <w:marBottom w:val="0"/>
          <w:divBdr>
            <w:top w:val="none" w:sz="0" w:space="0" w:color="auto"/>
            <w:left w:val="none" w:sz="0" w:space="0" w:color="auto"/>
            <w:bottom w:val="none" w:sz="0" w:space="0" w:color="auto"/>
            <w:right w:val="none" w:sz="0" w:space="0" w:color="auto"/>
          </w:divBdr>
        </w:div>
      </w:divsChild>
    </w:div>
    <w:div w:id="1879968790">
      <w:bodyDiv w:val="1"/>
      <w:marLeft w:val="0"/>
      <w:marRight w:val="0"/>
      <w:marTop w:val="0"/>
      <w:marBottom w:val="0"/>
      <w:divBdr>
        <w:top w:val="none" w:sz="0" w:space="0" w:color="auto"/>
        <w:left w:val="none" w:sz="0" w:space="0" w:color="auto"/>
        <w:bottom w:val="none" w:sz="0" w:space="0" w:color="auto"/>
        <w:right w:val="none" w:sz="0" w:space="0" w:color="auto"/>
      </w:divBdr>
      <w:divsChild>
        <w:div w:id="29188501">
          <w:marLeft w:val="0"/>
          <w:marRight w:val="0"/>
          <w:marTop w:val="0"/>
          <w:marBottom w:val="0"/>
          <w:divBdr>
            <w:top w:val="none" w:sz="0" w:space="0" w:color="auto"/>
            <w:left w:val="none" w:sz="0" w:space="0" w:color="auto"/>
            <w:bottom w:val="none" w:sz="0" w:space="0" w:color="auto"/>
            <w:right w:val="none" w:sz="0" w:space="0" w:color="auto"/>
          </w:divBdr>
        </w:div>
        <w:div w:id="105274669">
          <w:marLeft w:val="0"/>
          <w:marRight w:val="0"/>
          <w:marTop w:val="0"/>
          <w:marBottom w:val="0"/>
          <w:divBdr>
            <w:top w:val="none" w:sz="0" w:space="0" w:color="auto"/>
            <w:left w:val="none" w:sz="0" w:space="0" w:color="auto"/>
            <w:bottom w:val="none" w:sz="0" w:space="0" w:color="auto"/>
            <w:right w:val="none" w:sz="0" w:space="0" w:color="auto"/>
          </w:divBdr>
        </w:div>
        <w:div w:id="322515821">
          <w:marLeft w:val="0"/>
          <w:marRight w:val="0"/>
          <w:marTop w:val="0"/>
          <w:marBottom w:val="0"/>
          <w:divBdr>
            <w:top w:val="none" w:sz="0" w:space="0" w:color="auto"/>
            <w:left w:val="none" w:sz="0" w:space="0" w:color="auto"/>
            <w:bottom w:val="none" w:sz="0" w:space="0" w:color="auto"/>
            <w:right w:val="none" w:sz="0" w:space="0" w:color="auto"/>
          </w:divBdr>
        </w:div>
        <w:div w:id="503711243">
          <w:marLeft w:val="0"/>
          <w:marRight w:val="0"/>
          <w:marTop w:val="0"/>
          <w:marBottom w:val="0"/>
          <w:divBdr>
            <w:top w:val="none" w:sz="0" w:space="0" w:color="auto"/>
            <w:left w:val="none" w:sz="0" w:space="0" w:color="auto"/>
            <w:bottom w:val="none" w:sz="0" w:space="0" w:color="auto"/>
            <w:right w:val="none" w:sz="0" w:space="0" w:color="auto"/>
          </w:divBdr>
        </w:div>
        <w:div w:id="663509157">
          <w:marLeft w:val="0"/>
          <w:marRight w:val="0"/>
          <w:marTop w:val="0"/>
          <w:marBottom w:val="0"/>
          <w:divBdr>
            <w:top w:val="none" w:sz="0" w:space="0" w:color="auto"/>
            <w:left w:val="none" w:sz="0" w:space="0" w:color="auto"/>
            <w:bottom w:val="none" w:sz="0" w:space="0" w:color="auto"/>
            <w:right w:val="none" w:sz="0" w:space="0" w:color="auto"/>
          </w:divBdr>
        </w:div>
        <w:div w:id="669792610">
          <w:marLeft w:val="0"/>
          <w:marRight w:val="0"/>
          <w:marTop w:val="0"/>
          <w:marBottom w:val="0"/>
          <w:divBdr>
            <w:top w:val="none" w:sz="0" w:space="0" w:color="auto"/>
            <w:left w:val="none" w:sz="0" w:space="0" w:color="auto"/>
            <w:bottom w:val="none" w:sz="0" w:space="0" w:color="auto"/>
            <w:right w:val="none" w:sz="0" w:space="0" w:color="auto"/>
          </w:divBdr>
        </w:div>
        <w:div w:id="801464654">
          <w:marLeft w:val="0"/>
          <w:marRight w:val="0"/>
          <w:marTop w:val="0"/>
          <w:marBottom w:val="0"/>
          <w:divBdr>
            <w:top w:val="none" w:sz="0" w:space="0" w:color="auto"/>
            <w:left w:val="none" w:sz="0" w:space="0" w:color="auto"/>
            <w:bottom w:val="none" w:sz="0" w:space="0" w:color="auto"/>
            <w:right w:val="none" w:sz="0" w:space="0" w:color="auto"/>
          </w:divBdr>
        </w:div>
        <w:div w:id="839469298">
          <w:marLeft w:val="0"/>
          <w:marRight w:val="0"/>
          <w:marTop w:val="0"/>
          <w:marBottom w:val="0"/>
          <w:divBdr>
            <w:top w:val="none" w:sz="0" w:space="0" w:color="auto"/>
            <w:left w:val="none" w:sz="0" w:space="0" w:color="auto"/>
            <w:bottom w:val="none" w:sz="0" w:space="0" w:color="auto"/>
            <w:right w:val="none" w:sz="0" w:space="0" w:color="auto"/>
          </w:divBdr>
        </w:div>
        <w:div w:id="864758139">
          <w:marLeft w:val="0"/>
          <w:marRight w:val="0"/>
          <w:marTop w:val="0"/>
          <w:marBottom w:val="0"/>
          <w:divBdr>
            <w:top w:val="none" w:sz="0" w:space="0" w:color="auto"/>
            <w:left w:val="none" w:sz="0" w:space="0" w:color="auto"/>
            <w:bottom w:val="none" w:sz="0" w:space="0" w:color="auto"/>
            <w:right w:val="none" w:sz="0" w:space="0" w:color="auto"/>
          </w:divBdr>
        </w:div>
        <w:div w:id="921598334">
          <w:marLeft w:val="0"/>
          <w:marRight w:val="0"/>
          <w:marTop w:val="0"/>
          <w:marBottom w:val="0"/>
          <w:divBdr>
            <w:top w:val="none" w:sz="0" w:space="0" w:color="auto"/>
            <w:left w:val="none" w:sz="0" w:space="0" w:color="auto"/>
            <w:bottom w:val="none" w:sz="0" w:space="0" w:color="auto"/>
            <w:right w:val="none" w:sz="0" w:space="0" w:color="auto"/>
          </w:divBdr>
        </w:div>
        <w:div w:id="966551254">
          <w:marLeft w:val="0"/>
          <w:marRight w:val="0"/>
          <w:marTop w:val="0"/>
          <w:marBottom w:val="0"/>
          <w:divBdr>
            <w:top w:val="none" w:sz="0" w:space="0" w:color="auto"/>
            <w:left w:val="none" w:sz="0" w:space="0" w:color="auto"/>
            <w:bottom w:val="none" w:sz="0" w:space="0" w:color="auto"/>
            <w:right w:val="none" w:sz="0" w:space="0" w:color="auto"/>
          </w:divBdr>
        </w:div>
        <w:div w:id="1032196233">
          <w:marLeft w:val="0"/>
          <w:marRight w:val="0"/>
          <w:marTop w:val="0"/>
          <w:marBottom w:val="0"/>
          <w:divBdr>
            <w:top w:val="none" w:sz="0" w:space="0" w:color="auto"/>
            <w:left w:val="none" w:sz="0" w:space="0" w:color="auto"/>
            <w:bottom w:val="none" w:sz="0" w:space="0" w:color="auto"/>
            <w:right w:val="none" w:sz="0" w:space="0" w:color="auto"/>
          </w:divBdr>
        </w:div>
        <w:div w:id="1156797507">
          <w:marLeft w:val="0"/>
          <w:marRight w:val="0"/>
          <w:marTop w:val="0"/>
          <w:marBottom w:val="0"/>
          <w:divBdr>
            <w:top w:val="none" w:sz="0" w:space="0" w:color="auto"/>
            <w:left w:val="none" w:sz="0" w:space="0" w:color="auto"/>
            <w:bottom w:val="none" w:sz="0" w:space="0" w:color="auto"/>
            <w:right w:val="none" w:sz="0" w:space="0" w:color="auto"/>
          </w:divBdr>
        </w:div>
        <w:div w:id="1188451244">
          <w:marLeft w:val="0"/>
          <w:marRight w:val="0"/>
          <w:marTop w:val="0"/>
          <w:marBottom w:val="0"/>
          <w:divBdr>
            <w:top w:val="none" w:sz="0" w:space="0" w:color="auto"/>
            <w:left w:val="none" w:sz="0" w:space="0" w:color="auto"/>
            <w:bottom w:val="none" w:sz="0" w:space="0" w:color="auto"/>
            <w:right w:val="none" w:sz="0" w:space="0" w:color="auto"/>
          </w:divBdr>
        </w:div>
        <w:div w:id="1437672031">
          <w:marLeft w:val="0"/>
          <w:marRight w:val="0"/>
          <w:marTop w:val="0"/>
          <w:marBottom w:val="0"/>
          <w:divBdr>
            <w:top w:val="none" w:sz="0" w:space="0" w:color="auto"/>
            <w:left w:val="none" w:sz="0" w:space="0" w:color="auto"/>
            <w:bottom w:val="none" w:sz="0" w:space="0" w:color="auto"/>
            <w:right w:val="none" w:sz="0" w:space="0" w:color="auto"/>
          </w:divBdr>
        </w:div>
        <w:div w:id="1445727258">
          <w:marLeft w:val="0"/>
          <w:marRight w:val="0"/>
          <w:marTop w:val="0"/>
          <w:marBottom w:val="0"/>
          <w:divBdr>
            <w:top w:val="none" w:sz="0" w:space="0" w:color="auto"/>
            <w:left w:val="none" w:sz="0" w:space="0" w:color="auto"/>
            <w:bottom w:val="none" w:sz="0" w:space="0" w:color="auto"/>
            <w:right w:val="none" w:sz="0" w:space="0" w:color="auto"/>
          </w:divBdr>
        </w:div>
        <w:div w:id="1473060565">
          <w:marLeft w:val="0"/>
          <w:marRight w:val="0"/>
          <w:marTop w:val="0"/>
          <w:marBottom w:val="0"/>
          <w:divBdr>
            <w:top w:val="none" w:sz="0" w:space="0" w:color="auto"/>
            <w:left w:val="none" w:sz="0" w:space="0" w:color="auto"/>
            <w:bottom w:val="none" w:sz="0" w:space="0" w:color="auto"/>
            <w:right w:val="none" w:sz="0" w:space="0" w:color="auto"/>
          </w:divBdr>
        </w:div>
        <w:div w:id="1548879982">
          <w:marLeft w:val="0"/>
          <w:marRight w:val="0"/>
          <w:marTop w:val="0"/>
          <w:marBottom w:val="0"/>
          <w:divBdr>
            <w:top w:val="none" w:sz="0" w:space="0" w:color="auto"/>
            <w:left w:val="none" w:sz="0" w:space="0" w:color="auto"/>
            <w:bottom w:val="none" w:sz="0" w:space="0" w:color="auto"/>
            <w:right w:val="none" w:sz="0" w:space="0" w:color="auto"/>
          </w:divBdr>
        </w:div>
        <w:div w:id="1673681161">
          <w:marLeft w:val="0"/>
          <w:marRight w:val="0"/>
          <w:marTop w:val="0"/>
          <w:marBottom w:val="0"/>
          <w:divBdr>
            <w:top w:val="none" w:sz="0" w:space="0" w:color="auto"/>
            <w:left w:val="none" w:sz="0" w:space="0" w:color="auto"/>
            <w:bottom w:val="none" w:sz="0" w:space="0" w:color="auto"/>
            <w:right w:val="none" w:sz="0" w:space="0" w:color="auto"/>
          </w:divBdr>
        </w:div>
        <w:div w:id="1834374892">
          <w:marLeft w:val="0"/>
          <w:marRight w:val="0"/>
          <w:marTop w:val="0"/>
          <w:marBottom w:val="0"/>
          <w:divBdr>
            <w:top w:val="none" w:sz="0" w:space="0" w:color="auto"/>
            <w:left w:val="none" w:sz="0" w:space="0" w:color="auto"/>
            <w:bottom w:val="none" w:sz="0" w:space="0" w:color="auto"/>
            <w:right w:val="none" w:sz="0" w:space="0" w:color="auto"/>
          </w:divBdr>
        </w:div>
        <w:div w:id="1909880287">
          <w:marLeft w:val="0"/>
          <w:marRight w:val="0"/>
          <w:marTop w:val="0"/>
          <w:marBottom w:val="0"/>
          <w:divBdr>
            <w:top w:val="none" w:sz="0" w:space="0" w:color="auto"/>
            <w:left w:val="none" w:sz="0" w:space="0" w:color="auto"/>
            <w:bottom w:val="none" w:sz="0" w:space="0" w:color="auto"/>
            <w:right w:val="none" w:sz="0" w:space="0" w:color="auto"/>
          </w:divBdr>
        </w:div>
        <w:div w:id="1928885241">
          <w:marLeft w:val="0"/>
          <w:marRight w:val="0"/>
          <w:marTop w:val="0"/>
          <w:marBottom w:val="0"/>
          <w:divBdr>
            <w:top w:val="none" w:sz="0" w:space="0" w:color="auto"/>
            <w:left w:val="none" w:sz="0" w:space="0" w:color="auto"/>
            <w:bottom w:val="none" w:sz="0" w:space="0" w:color="auto"/>
            <w:right w:val="none" w:sz="0" w:space="0" w:color="auto"/>
          </w:divBdr>
        </w:div>
        <w:div w:id="2071688366">
          <w:marLeft w:val="0"/>
          <w:marRight w:val="0"/>
          <w:marTop w:val="0"/>
          <w:marBottom w:val="0"/>
          <w:divBdr>
            <w:top w:val="none" w:sz="0" w:space="0" w:color="auto"/>
            <w:left w:val="none" w:sz="0" w:space="0" w:color="auto"/>
            <w:bottom w:val="none" w:sz="0" w:space="0" w:color="auto"/>
            <w:right w:val="none" w:sz="0" w:space="0" w:color="auto"/>
          </w:divBdr>
        </w:div>
        <w:div w:id="2146847504">
          <w:marLeft w:val="0"/>
          <w:marRight w:val="0"/>
          <w:marTop w:val="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google.nl/url?sa=i&amp;url=https%3A%2F%2Fwww.lexima.nl%2Fremedieren%2Fletterster&amp;psig=AOvVaw19f2xxylfb0Tnw9YqpisM5&amp;ust=1602661882665000&amp;source=images&amp;cd=vfe&amp;ved=0CAIQjRxqFwoTCMjTjvOKsewCFQAAAAAdAAAAABAK"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cid:dcbdd58e-fd24-4e46-8e78-4533b2353c48" TargetMode="External"/><Relationship Id="rId7" Type="http://schemas.openxmlformats.org/officeDocument/2006/relationships/webSettings" Target="webSettings.xml"/><Relationship Id="rId12" Type="http://schemas.openxmlformats.org/officeDocument/2006/relationships/hyperlink" Target="https://www.google.nl/url?sa=i&amp;url=https://www.dubelspan.nl/&amp;psig=AOvVaw12ZxHSfQMqXQ6-YWDvy_OA&amp;ust=1593802306928000&amp;source=images&amp;cd=vfe&amp;ved=0CAIQjRxqFwoTCIDOrsCer-oCFQAAAAAdAAAAABAJ" TargetMode="External"/><Relationship Id="rId17" Type="http://schemas.openxmlformats.org/officeDocument/2006/relationships/hyperlink" Target="https://www.letterster.nl/over-letterster/" TargetMode="External"/><Relationship Id="rId25" Type="http://schemas.openxmlformats.org/officeDocument/2006/relationships/hyperlink" Target="mailto:hoofdopleidingen@vvsco.nl"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A0280240-2A4E-4437-8AE9-E1BD4178E497"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google.nl/url?sa=i&amp;url=https%3A%2F%2Fwww.cedinonderwijs.nl%2Fportfolio%2Fletterster%2F&amp;psig=AOvVaw19f2xxylfb0Tnw9YqpisM5&amp;ust=1602661882665000&amp;source=images&amp;cd=vfe&amp;ved=0CAIQjRxqFwoTCMjTjvOKsewCFQAAAAAdAAAAABAQ" TargetMode="External"/><Relationship Id="rId23" Type="http://schemas.openxmlformats.org/officeDocument/2006/relationships/image" Target="cid:4372b0cf-934a-4331-a1d6-c1699f02af65" TargetMode="External"/><Relationship Id="rId28"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directie@obsdepionier.nl" TargetMode="External"/><Relationship Id="rId1" Type="http://schemas.openxmlformats.org/officeDocument/2006/relationships/hyperlink" Target="http://www.obsdepionier.n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lies%20Groenintwoud\AppData\Local\Packages\Microsoft.MicrosoftEdge_8wekyb3d8bbwe\TempState\Downloads\tf01018255%20(3).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379D404E7DFB4B8075154E27487879" ma:contentTypeVersion="10" ma:contentTypeDescription="Een nieuw document maken." ma:contentTypeScope="" ma:versionID="07c0c7492eb157c0fd8e1c25888ddb2a">
  <xsd:schema xmlns:xsd="http://www.w3.org/2001/XMLSchema" xmlns:xs="http://www.w3.org/2001/XMLSchema" xmlns:p="http://schemas.microsoft.com/office/2006/metadata/properties" xmlns:ns2="09791a8c-0cec-4990-934f-d80562c275ad" xmlns:ns3="c5fdfec9-1ec3-48b7-89f4-c88160ee9e40" targetNamespace="http://schemas.microsoft.com/office/2006/metadata/properties" ma:root="true" ma:fieldsID="6874b76856b88944d7554a6ce4139097" ns2:_="" ns3:_="">
    <xsd:import namespace="09791a8c-0cec-4990-934f-d80562c275ad"/>
    <xsd:import namespace="c5fdfec9-1ec3-48b7-89f4-c88160ee9e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791a8c-0cec-4990-934f-d80562c275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fdfec9-1ec3-48b7-89f4-c88160ee9e40"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05D56D-13ED-47BA-8925-A2489A6281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791a8c-0cec-4990-934f-d80562c275ad"/>
    <ds:schemaRef ds:uri="c5fdfec9-1ec3-48b7-89f4-c88160ee9e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6973F6-F749-4DEA-8D35-95CDEA873E9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37B45DF-E867-4AD2-AFB5-17C2DA69F0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tf01018255 (3)</Template>
  <TotalTime>357</TotalTime>
  <Pages>6</Pages>
  <Words>783</Words>
  <Characters>4309</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Nieuwsbrief obs De Pionier</vt:lpstr>
    </vt:vector>
  </TitlesOfParts>
  <Manager/>
  <Company>Microsoft Corporation</Company>
  <LinksUpToDate>false</LinksUpToDate>
  <CharactersWithSpaces>5082</CharactersWithSpaces>
  <SharedDoc>false</SharedDoc>
  <HLinks>
    <vt:vector size="12" baseType="variant">
      <vt:variant>
        <vt:i4>5374050</vt:i4>
      </vt:variant>
      <vt:variant>
        <vt:i4>3</vt:i4>
      </vt:variant>
      <vt:variant>
        <vt:i4>0</vt:i4>
      </vt:variant>
      <vt:variant>
        <vt:i4>5</vt:i4>
      </vt:variant>
      <vt:variant>
        <vt:lpwstr>mailto:directie@obsdepionier.nl</vt:lpwstr>
      </vt:variant>
      <vt:variant>
        <vt:lpwstr/>
      </vt:variant>
      <vt:variant>
        <vt:i4>7471164</vt:i4>
      </vt:variant>
      <vt:variant>
        <vt:i4>0</vt:i4>
      </vt:variant>
      <vt:variant>
        <vt:i4>0</vt:i4>
      </vt:variant>
      <vt:variant>
        <vt:i4>5</vt:i4>
      </vt:variant>
      <vt:variant>
        <vt:lpwstr>http://www.obsdepionier.nl/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Nieuwsbrief obs De Pionier</dc:title>
  <dc:subject/>
  <dc:creator>Marlies Groen in ´t Woud</dc:creator>
  <cp:keywords/>
  <dc:description/>
  <cp:lastModifiedBy>Marlies Groen in 't Woud</cp:lastModifiedBy>
  <cp:revision>86</cp:revision>
  <cp:lastPrinted>2020-08-20T14:02:00Z</cp:lastPrinted>
  <dcterms:created xsi:type="dcterms:W3CDTF">2020-10-13T07:26:00Z</dcterms:created>
  <dcterms:modified xsi:type="dcterms:W3CDTF">2020-10-15T13:43:00Z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TC010182551043</vt:lpwstr>
  </property>
  <property fmtid="{D5CDD505-2E9C-101B-9397-08002B2CF9AE}" pid="3" name="ContentTypeId">
    <vt:lpwstr>0x0101001E379D404E7DFB4B8075154E27487879</vt:lpwstr>
  </property>
</Properties>
</file>